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E103C" w14:textId="077A978E" w:rsidR="00590A29" w:rsidRDefault="00590A29" w:rsidP="00BC2852"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0514DFA8" w14:textId="77777777" w:rsidR="00BC2852" w:rsidRPr="00BC2852" w:rsidRDefault="00BC2852" w:rsidP="00BC2852"/>
    <w:p w14:paraId="485C5C7D" w14:textId="77777777" w:rsidR="00590A29" w:rsidRDefault="00590A29" w:rsidP="00BC2852"/>
    <w:p w14:paraId="4F69775B" w14:textId="513E43F7" w:rsidR="00590A29" w:rsidRDefault="00E2152B" w:rsidP="00590A29">
      <w:pPr>
        <w:pStyle w:val="Title"/>
        <w:jc w:val="center"/>
        <w:rPr>
          <w:b w:val="0"/>
        </w:rPr>
      </w:pPr>
      <w:r w:rsidRPr="00590A29">
        <w:t>SAS</w:t>
      </w:r>
      <w:r>
        <w:t xml:space="preserve"> Studio </w:t>
      </w:r>
      <w:r w:rsidR="0061462B" w:rsidRPr="00590A29">
        <w:t>Exercise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C744E">
        <w:t xml:space="preserve"> 01 </w:t>
      </w:r>
    </w:p>
    <w:p w14:paraId="0E72C57E" w14:textId="5C1AD02A" w:rsidR="006B103C" w:rsidRDefault="000C744E" w:rsidP="00590A29">
      <w:pPr>
        <w:pStyle w:val="Title"/>
        <w:jc w:val="center"/>
        <w:rPr>
          <w:b w:val="0"/>
        </w:rPr>
      </w:pPr>
      <w:r>
        <w:t xml:space="preserve">Logging </w:t>
      </w:r>
      <w:proofErr w:type="gramStart"/>
      <w:r w:rsidR="00F66DE9">
        <w:t>I</w:t>
      </w:r>
      <w:r w:rsidR="00E2152B">
        <w:t>nto</w:t>
      </w:r>
      <w:proofErr w:type="gramEnd"/>
      <w:r>
        <w:t xml:space="preserve"> the System </w:t>
      </w:r>
    </w:p>
    <w:p w14:paraId="640F2E0A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35662979" w14:textId="05C35B1D" w:rsidR="00E32723" w:rsidRDefault="00E32723" w:rsidP="00BC2852">
      <w:pPr>
        <w:jc w:val="center"/>
        <w:rPr>
          <w:sz w:val="24"/>
          <w:szCs w:val="24"/>
        </w:rPr>
      </w:pPr>
    </w:p>
    <w:p w14:paraId="328B0C40" w14:textId="1B61CD3E" w:rsidR="00BC2852" w:rsidRDefault="00BC2852" w:rsidP="00BC2852">
      <w:pPr>
        <w:jc w:val="center"/>
        <w:rPr>
          <w:sz w:val="24"/>
          <w:szCs w:val="24"/>
        </w:rPr>
      </w:pPr>
    </w:p>
    <w:p w14:paraId="120B7CC6" w14:textId="77777777" w:rsidR="00BC2852" w:rsidRPr="00D546EF" w:rsidRDefault="00BC2852" w:rsidP="00BC2852">
      <w:pPr>
        <w:jc w:val="center"/>
        <w:rPr>
          <w:sz w:val="24"/>
          <w:szCs w:val="24"/>
        </w:rPr>
      </w:pPr>
    </w:p>
    <w:p w14:paraId="08A0D18E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1C93F627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7356E72B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7EF54E1" w14:textId="77777777" w:rsidR="00E32723" w:rsidRPr="00D546EF" w:rsidRDefault="00E32723" w:rsidP="00BC2852">
      <w:pPr>
        <w:jc w:val="center"/>
        <w:rPr>
          <w:sz w:val="24"/>
          <w:szCs w:val="24"/>
        </w:rPr>
      </w:pPr>
    </w:p>
    <w:p w14:paraId="63982A1B" w14:textId="7950E864" w:rsidR="007726CB" w:rsidRPr="00BC2852" w:rsidRDefault="00E32723" w:rsidP="00BC2852">
      <w:pPr>
        <w:jc w:val="center"/>
        <w:rPr>
          <w:szCs w:val="22"/>
        </w:rPr>
      </w:pPr>
      <w:r w:rsidRPr="00D546EF">
        <w:rPr>
          <w:sz w:val="24"/>
          <w:szCs w:val="24"/>
        </w:rPr>
        <w:t>(</w:t>
      </w:r>
      <w:r w:rsidR="008E5CAD" w:rsidRPr="00D546EF">
        <w:rPr>
          <w:sz w:val="24"/>
          <w:szCs w:val="24"/>
        </w:rPr>
        <w:fldChar w:fldCharType="begin"/>
      </w:r>
      <w:r w:rsidR="008E5CAD" w:rsidRPr="00D546EF">
        <w:rPr>
          <w:sz w:val="24"/>
          <w:szCs w:val="24"/>
        </w:rPr>
        <w:instrText xml:space="preserve"> DATE \@ "M/d/yyyy" </w:instrText>
      </w:r>
      <w:r w:rsidR="008E5CAD" w:rsidRPr="00D546EF">
        <w:rPr>
          <w:sz w:val="24"/>
          <w:szCs w:val="24"/>
        </w:rPr>
        <w:fldChar w:fldCharType="separate"/>
      </w:r>
      <w:r w:rsidR="00A6282C">
        <w:rPr>
          <w:noProof/>
          <w:sz w:val="24"/>
          <w:szCs w:val="24"/>
        </w:rPr>
        <w:t>7/22/2020</w:t>
      </w:r>
      <w:r w:rsidR="008E5CAD" w:rsidRPr="00D546EF">
        <w:rPr>
          <w:sz w:val="24"/>
          <w:szCs w:val="24"/>
        </w:rPr>
        <w:fldChar w:fldCharType="end"/>
      </w:r>
      <w:r w:rsidRPr="00D546EF">
        <w:rPr>
          <w:sz w:val="24"/>
          <w:szCs w:val="24"/>
        </w:rPr>
        <w:t>)</w:t>
      </w:r>
    </w:p>
    <w:p w14:paraId="5F943D00" w14:textId="77777777" w:rsidR="00E32723" w:rsidRPr="00D546EF" w:rsidRDefault="00E32723" w:rsidP="00BC2852"/>
    <w:p w14:paraId="54F5181E" w14:textId="77777777" w:rsidR="00E32723" w:rsidRPr="00D546EF" w:rsidRDefault="00E32723" w:rsidP="00BC2852"/>
    <w:p w14:paraId="59AB1F0C" w14:textId="77777777" w:rsidR="00E32723" w:rsidRPr="00D546EF" w:rsidRDefault="00E32723" w:rsidP="00BC2852"/>
    <w:p w14:paraId="5BCC81D6" w14:textId="571E73FB" w:rsidR="007B04AF" w:rsidRDefault="007B04AF" w:rsidP="00BC2852"/>
    <w:p w14:paraId="46543F4C" w14:textId="77777777" w:rsidR="00BC2852" w:rsidRPr="00D546EF" w:rsidRDefault="00BC2852" w:rsidP="00BC2852"/>
    <w:p w14:paraId="594F0E05" w14:textId="77777777" w:rsidR="00E32723" w:rsidRPr="00D546EF" w:rsidRDefault="00E32723" w:rsidP="00BC2852"/>
    <w:p w14:paraId="48D9B38D" w14:textId="77777777" w:rsidR="00E32723" w:rsidRPr="00BC2852" w:rsidRDefault="00E32723" w:rsidP="00BC2852">
      <w:pPr>
        <w:rPr>
          <w:b/>
          <w:szCs w:val="22"/>
        </w:rPr>
      </w:pPr>
      <w:r w:rsidRPr="00BC2852">
        <w:rPr>
          <w:b/>
          <w:szCs w:val="22"/>
          <w:u w:val="single"/>
        </w:rPr>
        <w:t>Sources</w:t>
      </w:r>
      <w:r w:rsidRPr="00BC2852">
        <w:rPr>
          <w:b/>
          <w:szCs w:val="22"/>
        </w:rPr>
        <w:t xml:space="preserve"> </w:t>
      </w:r>
    </w:p>
    <w:p w14:paraId="62CA0AFA" w14:textId="7C126743" w:rsidR="00E32723" w:rsidRPr="00D546EF" w:rsidRDefault="008E5CAD" w:rsidP="00BC2852">
      <w:r w:rsidRPr="00D546EF">
        <w:t>Steve Nolan</w:t>
      </w:r>
      <w:r w:rsidR="00E32723" w:rsidRPr="00D546EF">
        <w:t xml:space="preserve">, </w:t>
      </w:r>
      <w:r w:rsidR="008806DD" w:rsidRPr="00D546EF">
        <w:t xml:space="preserve">Ron Freeze, </w:t>
      </w:r>
      <w:r w:rsidRPr="00D546EF">
        <w:t xml:space="preserve">Elizabeth </w:t>
      </w:r>
      <w:proofErr w:type="spellStart"/>
      <w:r w:rsidRPr="00D546EF">
        <w:t>Keiffer</w:t>
      </w:r>
      <w:proofErr w:type="spellEnd"/>
      <w:r w:rsidRPr="00D546EF">
        <w:t>, Michael Gibbs</w:t>
      </w:r>
      <w:r w:rsidR="00BC2852">
        <w:t>, Jorge Moreda</w:t>
      </w:r>
    </w:p>
    <w:p w14:paraId="7C140217" w14:textId="77777777" w:rsidR="00E32723" w:rsidRPr="00D546EF" w:rsidRDefault="00E32723" w:rsidP="00BC2852">
      <w:r w:rsidRPr="00D546EF">
        <w:t>Enterprise Systems, Sam M. Walton College of Business, University of Arkansas, Fayetteville</w:t>
      </w:r>
    </w:p>
    <w:p w14:paraId="102D0782" w14:textId="257946E3" w:rsidR="00F66DE9" w:rsidRDefault="00F66DE9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>
        <w:t>Studio.  Release 5.2</w:t>
      </w:r>
    </w:p>
    <w:p w14:paraId="6CD88AAB" w14:textId="43D4C40D" w:rsidR="00E32723" w:rsidRPr="00D546EF" w:rsidRDefault="00E32723" w:rsidP="00BC2852">
      <w:r w:rsidRPr="00D546EF">
        <w:t>SAS</w:t>
      </w:r>
      <w:r w:rsidRPr="00D546EF">
        <w:rPr>
          <w:vertAlign w:val="superscript"/>
        </w:rPr>
        <w:t>®</w:t>
      </w:r>
      <w:r w:rsidRPr="00D546EF">
        <w:t xml:space="preserve"> </w:t>
      </w:r>
      <w:r w:rsidR="00B44D9C">
        <w:t>VIYA</w:t>
      </w:r>
      <w:r w:rsidR="00F66DE9" w:rsidRPr="00D546EF">
        <w:rPr>
          <w:vertAlign w:val="superscript"/>
        </w:rPr>
        <w:t>®</w:t>
      </w:r>
      <w:r w:rsidR="00B44D9C">
        <w:t xml:space="preserve"> </w:t>
      </w:r>
      <w:r w:rsidR="00F66DE9">
        <w:t>r</w:t>
      </w:r>
      <w:r w:rsidR="00B44D9C">
        <w:t>elease V</w:t>
      </w:r>
      <w:r w:rsidR="00F66DE9">
        <w:t>.</w:t>
      </w:r>
      <w:r w:rsidR="00B44D9C">
        <w:t>03</w:t>
      </w:r>
      <w:r w:rsidR="00F66DE9">
        <w:t>.05</w:t>
      </w:r>
      <w:r w:rsidRPr="00D546EF">
        <w:t xml:space="preserve"> </w:t>
      </w:r>
    </w:p>
    <w:p w14:paraId="69D8CC51" w14:textId="77777777" w:rsidR="00E32723" w:rsidRPr="00D546EF" w:rsidRDefault="00E32723" w:rsidP="00BC2852"/>
    <w:p w14:paraId="3D233344" w14:textId="77777777" w:rsidR="00E32723" w:rsidRPr="00D546EF" w:rsidRDefault="00CF561F" w:rsidP="00BC2852">
      <w:pPr>
        <w:rPr>
          <w:i/>
        </w:rPr>
      </w:pPr>
      <w:r w:rsidRPr="00D546EF">
        <w:t xml:space="preserve">Copyright © </w:t>
      </w:r>
      <w:bookmarkStart w:id="19" w:name="Var_CopyrightYear_001"/>
      <w:r w:rsidRPr="00D546EF">
        <w:t>201</w:t>
      </w:r>
      <w:bookmarkEnd w:id="19"/>
      <w:r w:rsidR="008E5CAD" w:rsidRPr="00D546EF">
        <w:t>8</w:t>
      </w:r>
      <w:r w:rsidRPr="00D546EF">
        <w:t xml:space="preserve"> </w:t>
      </w:r>
      <w:r w:rsidRPr="00D546EF"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4668D871" w:rsidR="00546098" w:rsidRPr="00835F09" w:rsidRDefault="00E32723">
      <w:pPr>
        <w:pStyle w:val="Heading1"/>
      </w:pPr>
      <w:r w:rsidRPr="00D546EF">
        <w:br w:type="page"/>
      </w:r>
      <w:r w:rsidR="00546098" w:rsidRPr="00835F09">
        <w:lastRenderedPageBreak/>
        <w:t>Use Case</w:t>
      </w:r>
      <w:r w:rsidR="00590A29" w:rsidRPr="00835F09">
        <w:t xml:space="preserve"> – </w:t>
      </w:r>
      <w:r w:rsidR="000C744E" w:rsidRPr="00835F09">
        <w:t>Logging into the system</w:t>
      </w:r>
    </w:p>
    <w:p w14:paraId="3DE7DC7B" w14:textId="712FCDEC" w:rsidR="001F12E9" w:rsidRPr="00C37612" w:rsidRDefault="001F12E9" w:rsidP="00A91D3E">
      <w:pPr>
        <w:rPr>
          <w:szCs w:val="22"/>
        </w:rPr>
      </w:pPr>
      <w:r w:rsidRPr="00C37612">
        <w:rPr>
          <w:szCs w:val="22"/>
        </w:rPr>
        <w:t xml:space="preserve">Razorback Stores is a local department store serving a metropolitan area. As a department store, they offer a wide variety of items and services and track </w:t>
      </w:r>
      <w:r w:rsidRPr="00A91D3E">
        <w:rPr>
          <w:szCs w:val="22"/>
        </w:rPr>
        <w:t>sales</w:t>
      </w:r>
      <w:r w:rsidRPr="00C37612">
        <w:rPr>
          <w:szCs w:val="22"/>
        </w:rPr>
        <w:t xml:space="preserve"> through a point of sale system. Over the past several months, Razorback Stores performed a marketing campaign designed to promote and incentivize a loyalty program.  </w:t>
      </w:r>
    </w:p>
    <w:p w14:paraId="560DCFDB" w14:textId="13BF818B" w:rsidR="00835F09" w:rsidRPr="00C37612" w:rsidRDefault="000C744E" w:rsidP="00C37612">
      <w:pPr>
        <w:rPr>
          <w:szCs w:val="22"/>
        </w:rPr>
      </w:pPr>
      <w:r w:rsidRPr="00C37612">
        <w:rPr>
          <w:szCs w:val="22"/>
        </w:rPr>
        <w:t xml:space="preserve">Our first step in the process of analyzing and assisting Razorback Stores is signing into the VIYA system. This will give us access to a wide variety of tools and methodologies we can use to analyze the data provided. </w:t>
      </w:r>
    </w:p>
    <w:p w14:paraId="33A7531C" w14:textId="61E0FCD7" w:rsidR="00835F09" w:rsidRPr="007F23E1" w:rsidRDefault="00C37612" w:rsidP="00A91D3E">
      <w:pPr>
        <w:pStyle w:val="Heading2"/>
      </w:pPr>
      <w:r>
        <w:t xml:space="preserve">Step 1: </w:t>
      </w:r>
      <w:r w:rsidR="00835F09" w:rsidRPr="007F23E1">
        <w:t>Signing into VIYA</w:t>
      </w:r>
    </w:p>
    <w:p w14:paraId="2B27D26B" w14:textId="01C566D8" w:rsidR="000C744E" w:rsidRPr="00F66DE9" w:rsidRDefault="00F66DE9" w:rsidP="00790671">
      <w:pPr>
        <w:pStyle w:val="ListParagraph"/>
        <w:rPr>
          <w:kern w:val="0"/>
          <w:sz w:val="24"/>
        </w:rPr>
      </w:pPr>
      <w:r w:rsidRPr="002A43BD">
        <w:rPr>
          <w:noProof/>
        </w:rPr>
        <w:drawing>
          <wp:anchor distT="0" distB="0" distL="114300" distR="114300" simplePos="0" relativeHeight="251619328" behindDoc="0" locked="0" layoutInCell="1" allowOverlap="1" wp14:anchorId="545B5DDE" wp14:editId="4B576E0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43000" cy="1187450"/>
            <wp:effectExtent l="19050" t="19050" r="19050" b="12700"/>
            <wp:wrapSquare wrapText="bothSides"/>
            <wp:docPr id="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8" t="17115" r="30779" b="40210"/>
                    <a:stretch/>
                  </pic:blipFill>
                  <pic:spPr bwMode="auto">
                    <a:xfrm>
                      <a:off x="0" y="0"/>
                      <a:ext cx="1143000" cy="1187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4E" w:rsidRPr="00F66DE9">
        <w:rPr>
          <w:sz w:val="24"/>
          <w:szCs w:val="24"/>
        </w:rPr>
        <w:t xml:space="preserve">Use the following link </w:t>
      </w:r>
      <w:r w:rsidRPr="00F66DE9">
        <w:rPr>
          <w:sz w:val="24"/>
          <w:szCs w:val="24"/>
        </w:rPr>
        <w:t xml:space="preserve">below </w:t>
      </w:r>
      <w:r w:rsidR="000C744E" w:rsidRPr="00F66DE9">
        <w:rPr>
          <w:sz w:val="24"/>
          <w:szCs w:val="24"/>
        </w:rPr>
        <w:t>to sign in</w:t>
      </w:r>
      <w:r w:rsidRPr="00F66DE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12" w:history="1">
        <w:r w:rsidR="000459D3">
          <w:rPr>
            <w:rStyle w:val="Hyperlink"/>
          </w:rPr>
          <w:t>https://viya.walton.uark.edu/SASDrive</w:t>
        </w:r>
      </w:hyperlink>
    </w:p>
    <w:p w14:paraId="1E3BB35F" w14:textId="19BAB505" w:rsidR="00F66DE9" w:rsidRPr="00F66DE9" w:rsidRDefault="00F66DE9" w:rsidP="00F66DE9">
      <w:r w:rsidRPr="00F66DE9">
        <w:t>This link will take you to the main VIYA platform hosted by the University of Arkansas.</w:t>
      </w:r>
    </w:p>
    <w:p w14:paraId="2DA1B1A2" w14:textId="77777777" w:rsidR="000459D3" w:rsidRDefault="000C744E" w:rsidP="00F66DE9">
      <w:pPr>
        <w:rPr>
          <w:sz w:val="24"/>
          <w:szCs w:val="24"/>
        </w:rPr>
      </w:pPr>
      <w:r w:rsidRPr="00F66DE9">
        <w:rPr>
          <w:sz w:val="24"/>
          <w:szCs w:val="24"/>
        </w:rPr>
        <w:t xml:space="preserve">Once you have clicked on the link, </w:t>
      </w:r>
    </w:p>
    <w:p w14:paraId="02D366B8" w14:textId="290239F5" w:rsidR="00202A32" w:rsidRDefault="00A6282C" w:rsidP="00790671">
      <w:pPr>
        <w:pStyle w:val="ListParagraph"/>
      </w:pPr>
      <w:r>
        <w:t>L</w:t>
      </w:r>
      <w:r w:rsidR="000C744E" w:rsidRPr="00F66DE9">
        <w:t xml:space="preserve">ogin with your </w:t>
      </w:r>
      <w:r w:rsidR="000C744E" w:rsidRPr="00F66DE9">
        <w:rPr>
          <w:b/>
          <w:bCs/>
        </w:rPr>
        <w:t>University credentials</w:t>
      </w:r>
    </w:p>
    <w:p w14:paraId="112A8AF3" w14:textId="55763B6D" w:rsidR="00202A32" w:rsidRDefault="00A6282C" w:rsidP="000459D3">
      <w:r>
        <w:rPr>
          <w:noProof/>
        </w:rPr>
        <w:drawing>
          <wp:anchor distT="0" distB="0" distL="114300" distR="114300" simplePos="0" relativeHeight="251729920" behindDoc="0" locked="0" layoutInCell="1" allowOverlap="1" wp14:anchorId="3D94C864" wp14:editId="70468C77">
            <wp:simplePos x="0" y="0"/>
            <wp:positionH relativeFrom="margin">
              <wp:posOffset>1704975</wp:posOffset>
            </wp:positionH>
            <wp:positionV relativeFrom="paragraph">
              <wp:posOffset>35560</wp:posOffset>
            </wp:positionV>
            <wp:extent cx="4227830" cy="1660525"/>
            <wp:effectExtent l="19050" t="19050" r="20320" b="15875"/>
            <wp:wrapSquare wrapText="bothSides"/>
            <wp:docPr id="32439144" name="picture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66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44E">
        <w:t>Once you have logged in, you will be presented with the main user interface</w:t>
      </w:r>
      <w:r w:rsidR="00235A1E">
        <w:t xml:space="preserve"> which is also called your </w:t>
      </w:r>
      <w:r w:rsidR="00235A1E">
        <w:rPr>
          <w:b/>
          <w:bCs/>
        </w:rPr>
        <w:t>SAS Drive</w:t>
      </w:r>
      <w:r w:rsidR="000C744E">
        <w:t xml:space="preserve">. </w:t>
      </w:r>
      <w:r w:rsidR="000459D3">
        <w:t xml:space="preserve"> </w:t>
      </w:r>
      <w:r w:rsidR="000C744E">
        <w:t xml:space="preserve">From here, you have access to the system. </w:t>
      </w:r>
    </w:p>
    <w:p w14:paraId="72E146B1" w14:textId="785EE2AA" w:rsidR="00835F09" w:rsidRDefault="000C744E">
      <w:r w:rsidRPr="000459D3">
        <w:rPr>
          <w:i/>
          <w:iCs/>
        </w:rPr>
        <w:t>Please note that your screen may look slightly different depending on the projects and reports that you have worked on.</w:t>
      </w:r>
    </w:p>
    <w:p w14:paraId="746DC122" w14:textId="5F58FA8D" w:rsidR="00524EED" w:rsidRDefault="000459D3" w:rsidP="00A91D3E">
      <w:pPr>
        <w:pStyle w:val="Heading2"/>
      </w:pPr>
      <w:r>
        <w:t xml:space="preserve">Step 2: </w:t>
      </w:r>
      <w:r w:rsidR="00524EED">
        <w:t>SAS Viya Actions</w:t>
      </w:r>
    </w:p>
    <w:p w14:paraId="5A76B4CB" w14:textId="5B4849BE" w:rsidR="00A07010" w:rsidRPr="00A91D3E" w:rsidRDefault="00A07010" w:rsidP="00235A1E">
      <w:pPr>
        <w:rPr>
          <w:b/>
          <w:bCs/>
        </w:rPr>
      </w:pPr>
      <w:r>
        <w:t xml:space="preserve">For this tutorial, we want you to be comfortable in navigating back and forth between two SAS Viya </w:t>
      </w:r>
      <w:r w:rsidR="00B06D44" w:rsidRPr="00A91D3E">
        <w:rPr>
          <w:u w:val="single"/>
        </w:rPr>
        <w:t>A</w:t>
      </w:r>
      <w:r w:rsidRPr="00A91D3E">
        <w:rPr>
          <w:u w:val="single"/>
        </w:rPr>
        <w:t>ctions</w:t>
      </w:r>
      <w:r>
        <w:t xml:space="preserve">: </w:t>
      </w:r>
      <w:r>
        <w:rPr>
          <w:b/>
          <w:bCs/>
        </w:rPr>
        <w:t xml:space="preserve">Manage Data </w:t>
      </w:r>
      <w:r>
        <w:t xml:space="preserve">and </w:t>
      </w:r>
      <w:r>
        <w:rPr>
          <w:b/>
          <w:bCs/>
        </w:rPr>
        <w:t>Develop SAS Code.</w:t>
      </w:r>
    </w:p>
    <w:p w14:paraId="19201D83" w14:textId="7F41DA1B" w:rsidR="000459D3" w:rsidRDefault="00B248BA" w:rsidP="00235A1E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22E4C0" wp14:editId="32F3AD37">
                <wp:simplePos x="0" y="0"/>
                <wp:positionH relativeFrom="margin">
                  <wp:posOffset>4057650</wp:posOffset>
                </wp:positionH>
                <wp:positionV relativeFrom="paragraph">
                  <wp:posOffset>1270</wp:posOffset>
                </wp:positionV>
                <wp:extent cx="1857375" cy="1276350"/>
                <wp:effectExtent l="19050" t="19050" r="28575" b="19050"/>
                <wp:wrapSquare wrapText="bothSides"/>
                <wp:docPr id="32439130" name="Group 3243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76350"/>
                          <a:chOff x="0" y="0"/>
                          <a:chExt cx="1857375" cy="127635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17" name="Group 32439117"/>
                        <wpg:cNvGrpSpPr/>
                        <wpg:grpSpPr>
                          <a:xfrm>
                            <a:off x="847725" y="0"/>
                            <a:ext cx="1009650" cy="1276350"/>
                            <a:chOff x="0" y="0"/>
                            <a:chExt cx="1895475" cy="2314575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5475" cy="23145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2" name="Rectangle 52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07" name="Rectangle 32439107"/>
                          <wps:cNvSpPr/>
                          <wps:spPr>
                            <a:xfrm>
                              <a:off x="123825" y="1971675"/>
                              <a:ext cx="12668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29" name="Straight Arrow Connector 32439129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C6496" id="Group 32439130" o:spid="_x0000_s1026" style="position:absolute;margin-left:319.5pt;margin-top:.1pt;width:146.25pt;height:100.5pt;z-index:251740160;mso-position-horizontal-relative:margin" coordsize="18573,127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">
                <v:group id="Group 32" o:spid="_x0000_s1027" style="position:absolute;top:952;width:5334;height:5048" coordsize="5334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alt="A picture containing drawing&#10;&#10;Description automatically generated" style="position:absolute;width:533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" stroked="t" strokecolor="black [3213]">
                    <v:imagedata r:id="rId20" o:title="A picture containing drawing&#10;&#10;Description automatically generated"/>
                    <v:path arrowok="t"/>
                  </v:shape>
                  <v:rect id="Rectangle 19" o:spid="_x0000_s1029" style="position:absolute;left:952;width:1918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</v:group>
                <v:group id="Group 32439117" o:spid="_x0000_s1030" style="position:absolute;left:8477;width:10096;height:12763" coordsize="18954,2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">
                  <v:shape id="Picture 42" o:spid="_x0000_s1031" type="#_x0000_t75" alt="A screenshot of a cell phone&#10;&#10;Description automatically generated" style="position:absolute;width:18954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" stroked="t" strokecolor="black [3213]">
                    <v:imagedata r:id="rId21" o:title="A screenshot of a cell phone&#10;&#10;Description automatically generated"/>
                    <v:path arrowok="t"/>
                  </v:shape>
                  <v:rect id="Rectangle 52" o:spid="_x0000_s1032" style="position:absolute;left:1238;top:5143;width:9239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 filled="f" strokecolor="red" strokeweight="3pt"/>
                  <v:rect id="Rectangle 32439107" o:spid="_x0000_s1033" style="position:absolute;left:1238;top:19716;width:1266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cs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" filled="f" strokecolor="red" strokeweight="3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439129" o:spid="_x0000_s1034" type="#_x0000_t32" style="position:absolute;left:5619;top:2095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" strokecolor="black [3213]" strokeweight="3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235A1E">
        <w:t>In the top left of your</w:t>
      </w:r>
      <w:r w:rsidR="00A07010">
        <w:t xml:space="preserve"> current screen (</w:t>
      </w:r>
      <w:r w:rsidR="00235A1E">
        <w:rPr>
          <w:b/>
          <w:bCs/>
        </w:rPr>
        <w:t xml:space="preserve">SAS Drive </w:t>
      </w:r>
      <w:r w:rsidR="00235A1E">
        <w:t>screen</w:t>
      </w:r>
      <w:r w:rsidR="00A07010">
        <w:t xml:space="preserve"> </w:t>
      </w:r>
      <w:r w:rsidR="00235A1E">
        <w:t>or main user interface screen)</w:t>
      </w:r>
      <w:r w:rsidR="00B06D44">
        <w:t>,</w:t>
      </w:r>
    </w:p>
    <w:p w14:paraId="181A6ED5" w14:textId="408AC4B4" w:rsidR="000459D3" w:rsidRDefault="00A6282C" w:rsidP="00790671">
      <w:pPr>
        <w:pStyle w:val="ListParagraph"/>
        <w:rPr>
          <w:b/>
          <w:bCs/>
        </w:rPr>
      </w:pPr>
      <w:r>
        <w:t>C</w:t>
      </w:r>
      <w:r w:rsidR="00A07010">
        <w:t xml:space="preserve">lick on the three parallel horizontal lines to the left of </w:t>
      </w:r>
      <w:r w:rsidR="00A07010">
        <w:rPr>
          <w:b/>
          <w:bCs/>
        </w:rPr>
        <w:t xml:space="preserve">SAS Drive –Share </w:t>
      </w:r>
      <w:r w:rsidR="000459D3">
        <w:rPr>
          <w:b/>
          <w:bCs/>
        </w:rPr>
        <w:t>and Collaborate</w:t>
      </w:r>
    </w:p>
    <w:p w14:paraId="08300663" w14:textId="6B2A9E99" w:rsidR="00B06D44" w:rsidRPr="00A91D3E" w:rsidRDefault="00A07010">
      <w:pPr>
        <w:rPr>
          <w:b/>
          <w:bCs/>
        </w:rPr>
      </w:pPr>
      <w:r>
        <w:t>A drop-down menu will show</w:t>
      </w:r>
      <w:r w:rsidR="00B248BA">
        <w:t>c</w:t>
      </w:r>
      <w:r>
        <w:t xml:space="preserve">ase </w:t>
      </w:r>
      <w:r w:rsidR="00B06D44">
        <w:t>the applications menu</w:t>
      </w:r>
      <w:r w:rsidR="00B248BA">
        <w:t>.  Here y</w:t>
      </w:r>
      <w:r w:rsidR="00B06D44">
        <w:t>ou can find</w:t>
      </w:r>
      <w:r w:rsidR="00B248BA">
        <w:t xml:space="preserve"> the two actions of interest to us for this tutorial:</w:t>
      </w:r>
      <w:r w:rsidR="00B06D44">
        <w:t xml:space="preserve"> </w:t>
      </w:r>
      <w:r w:rsidR="00B06D44">
        <w:rPr>
          <w:b/>
          <w:bCs/>
        </w:rPr>
        <w:t xml:space="preserve">Manage Data </w:t>
      </w:r>
      <w:r w:rsidR="00B06D44">
        <w:t xml:space="preserve">and </w:t>
      </w:r>
      <w:r w:rsidR="00B06D44">
        <w:rPr>
          <w:b/>
          <w:bCs/>
        </w:rPr>
        <w:t xml:space="preserve">Develop SAS Code. </w:t>
      </w:r>
    </w:p>
    <w:p w14:paraId="173CA290" w14:textId="6A30BEA5" w:rsidR="00A07010" w:rsidRDefault="00FB4C2E" w:rsidP="00B248BA">
      <w:pPr>
        <w:pStyle w:val="Heading2"/>
      </w:pPr>
      <w:r w:rsidRPr="004B4304"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7165FEE1" wp14:editId="4948DFF6">
            <wp:simplePos x="0" y="0"/>
            <wp:positionH relativeFrom="margin">
              <wp:posOffset>3009900</wp:posOffset>
            </wp:positionH>
            <wp:positionV relativeFrom="paragraph">
              <wp:posOffset>19050</wp:posOffset>
            </wp:positionV>
            <wp:extent cx="2905760" cy="1209675"/>
            <wp:effectExtent l="19050" t="19050" r="27940" b="285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8BA">
        <w:t xml:space="preserve">Step 3: </w:t>
      </w:r>
      <w:r w:rsidR="004B4304">
        <w:t>Develop SAS Code</w:t>
      </w:r>
    </w:p>
    <w:p w14:paraId="090AF42D" w14:textId="2008ADA5" w:rsidR="004B4304" w:rsidRPr="007F23E1" w:rsidRDefault="004B4304" w:rsidP="00A91D3E">
      <w:r>
        <w:t xml:space="preserve">When accessing </w:t>
      </w:r>
      <w:r>
        <w:rPr>
          <w:b/>
          <w:bCs/>
        </w:rPr>
        <w:t xml:space="preserve">Develop SAS Code </w:t>
      </w:r>
      <w:r>
        <w:t xml:space="preserve">you will be taken to the main user interface for </w:t>
      </w:r>
      <w:r w:rsidRPr="00A91D3E">
        <w:rPr>
          <w:b/>
          <w:bCs/>
        </w:rPr>
        <w:t>SAS Studio</w:t>
      </w:r>
      <w:r>
        <w:rPr>
          <w:b/>
          <w:bCs/>
        </w:rPr>
        <w:t xml:space="preserve"> </w:t>
      </w:r>
      <w:r>
        <w:t>which looks like the following:</w:t>
      </w:r>
    </w:p>
    <w:p w14:paraId="7C7CD305" w14:textId="368DEB59" w:rsidR="004B4304" w:rsidRPr="00790671" w:rsidRDefault="00202A32" w:rsidP="00790671">
      <w:r w:rsidRPr="00790671">
        <w:t xml:space="preserve">Next, we need to activate a </w:t>
      </w:r>
      <w:r w:rsidR="004B4304" w:rsidRPr="00790671">
        <w:t xml:space="preserve">CAS </w:t>
      </w:r>
      <w:r w:rsidRPr="00790671">
        <w:t xml:space="preserve">session </w:t>
      </w:r>
      <w:proofErr w:type="gramStart"/>
      <w:r w:rsidRPr="00790671">
        <w:t>in order to</w:t>
      </w:r>
      <w:proofErr w:type="gramEnd"/>
      <w:r w:rsidRPr="00790671">
        <w:t xml:space="preserve"> access our data.</w:t>
      </w:r>
    </w:p>
    <w:p w14:paraId="5D3F27E4" w14:textId="7D8A929D" w:rsidR="00113416" w:rsidRDefault="00113416" w:rsidP="0079067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DD105DF" wp14:editId="0BC4B710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988695" cy="590550"/>
                <wp:effectExtent l="19050" t="19050" r="20955" b="19050"/>
                <wp:wrapSquare wrapText="bothSides"/>
                <wp:docPr id="32439134" name="Group 32439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" cy="590550"/>
                          <a:chOff x="0" y="0"/>
                          <a:chExt cx="1600200" cy="1104900"/>
                        </a:xfrm>
                      </wpg:grpSpPr>
                      <pic:pic xmlns:pic="http://schemas.openxmlformats.org/drawingml/2006/picture">
                        <pic:nvPicPr>
                          <pic:cNvPr id="32439131" name="Picture 324391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04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32" name="Rectangle 32439132"/>
                        <wps:cNvSpPr/>
                        <wps:spPr>
                          <a:xfrm>
                            <a:off x="523875" y="323850"/>
                            <a:ext cx="555128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33" name="Rectangle 32439133"/>
                        <wps:cNvSpPr/>
                        <wps:spPr>
                          <a:xfrm>
                            <a:off x="523875" y="590550"/>
                            <a:ext cx="1036247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B27FB" id="Group 32439134" o:spid="_x0000_s1026" style="position:absolute;margin-left:26.65pt;margin-top:-.3pt;width:77.85pt;height:46.5pt;z-index:251746304;mso-position-horizontal:right;mso-position-horizontal-relative:margin;mso-width-relative:margin;mso-height-relative:margin" coordsize="16002,110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">
                <v:shape id="Picture 32439131" o:spid="_x0000_s1027" type="#_x0000_t75" alt="A screenshot of a cell phone&#10;&#10;Description automatically generated" style="position:absolute;width:1600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" stroked="t" strokecolor="black [3213]">
                  <v:imagedata r:id="rId24" o:title="A screenshot of a cell phone&#10;&#10;Description automatically generated"/>
                  <v:path arrowok="t"/>
                </v:shape>
                <v:rect id="Rectangle 32439132" o:spid="_x0000_s1028" style="position:absolute;left:5238;top:3238;width:555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" filled="f" strokecolor="red" strokeweight="3pt"/>
                <v:rect id="Rectangle 32439133" o:spid="_x0000_s1029" style="position:absolute;left:5238;top:5905;width:1036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1433B2" w:rsidRPr="004B4304">
        <w:t xml:space="preserve">Click on </w:t>
      </w:r>
      <w:r w:rsidR="00EC2035">
        <w:rPr>
          <w:b/>
          <w:bCs/>
        </w:rPr>
        <w:t>Options</w:t>
      </w:r>
      <w:r w:rsidR="001433B2" w:rsidRPr="004B4304">
        <w:t xml:space="preserve"> in the top menu and</w:t>
      </w:r>
      <w:r>
        <w:t>,</w:t>
      </w:r>
    </w:p>
    <w:p w14:paraId="682ABFAF" w14:textId="3E4D8B2F" w:rsidR="00EC2035" w:rsidRDefault="00A6282C" w:rsidP="00790671">
      <w:pPr>
        <w:pStyle w:val="ListParagraph"/>
      </w:pPr>
      <w:r>
        <w:t>G</w:t>
      </w:r>
      <w:r w:rsidR="001433B2" w:rsidRPr="004B4304">
        <w:t xml:space="preserve">o to </w:t>
      </w:r>
      <w:r w:rsidR="00EC2035">
        <w:rPr>
          <w:b/>
          <w:bCs/>
        </w:rPr>
        <w:t>Autoexec file</w:t>
      </w:r>
    </w:p>
    <w:p w14:paraId="6CE4B674" w14:textId="12454AA7" w:rsidR="00EC2035" w:rsidRDefault="00113416" w:rsidP="00113416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D138733" wp14:editId="14AF9A5C">
                <wp:simplePos x="0" y="0"/>
                <wp:positionH relativeFrom="margin">
                  <wp:posOffset>3543300</wp:posOffset>
                </wp:positionH>
                <wp:positionV relativeFrom="paragraph">
                  <wp:posOffset>149860</wp:posOffset>
                </wp:positionV>
                <wp:extent cx="2377440" cy="1986280"/>
                <wp:effectExtent l="19050" t="19050" r="22860" b="139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986280"/>
                          <a:chOff x="0" y="0"/>
                          <a:chExt cx="1548130" cy="130556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305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53251" y="633439"/>
                            <a:ext cx="1344385" cy="15627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39626" y="1197986"/>
                            <a:ext cx="203200" cy="97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74612" y="498138"/>
                            <a:ext cx="191135" cy="76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1C674" id="Group 22" o:spid="_x0000_s1026" style="position:absolute;margin-left:279pt;margin-top:11.8pt;width:187.2pt;height:156.4pt;z-index:251642880;mso-position-horizontal-relative:margin;mso-width-relative:margin;mso-height-relative:margin" coordsize="15481,13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">
                <v:shape id="Picture 18" o:spid="_x0000_s1027" type="#_x0000_t75" alt="A screenshot of a social media post&#10;&#10;Description automatically generated" style="position:absolute;width:15481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" stroked="t" strokecolor="black [3213]">
                  <v:imagedata r:id="rId26" o:title="A screenshot of a social media post&#10;&#10;Description automatically generated"/>
                  <v:path arrowok="t"/>
                </v:shape>
                <v:rect id="Rectangle 17" o:spid="_x0000_s1028" style="position:absolute;left:1532;top:6334;width:13444;height:1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" filled="f" strokecolor="red" strokeweight="1.5pt"/>
                <v:rect id="Rectangle 20" o:spid="_x0000_s1029" style="position:absolute;left:10396;top:11979;width:2032;height: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2y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" filled="f" strokecolor="red" strokeweight="1pt"/>
                <v:rect id="Rectangle 21" o:spid="_x0000_s1030" style="position:absolute;left:12746;top:4981;width:1911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" filled="f" strokecolor="red" strokeweight="1pt"/>
                <w10:wrap type="square" anchorx="margin"/>
              </v:group>
            </w:pict>
          </mc:Fallback>
        </mc:AlternateContent>
      </w:r>
      <w:r w:rsidR="00202A32" w:rsidRPr="004B4304">
        <w:t xml:space="preserve">You should </w:t>
      </w:r>
      <w:r w:rsidR="00BC515F" w:rsidRPr="004B4304">
        <w:t xml:space="preserve">then be presented with </w:t>
      </w:r>
      <w:r w:rsidR="00202A32" w:rsidRPr="004B4304">
        <w:t xml:space="preserve">a code area. </w:t>
      </w:r>
    </w:p>
    <w:p w14:paraId="0A37B186" w14:textId="51BAB99B" w:rsidR="00113416" w:rsidRDefault="00EC2035" w:rsidP="00A92AE7">
      <w:pPr>
        <w:pStyle w:val="ListParagraph"/>
      </w:pPr>
      <w:r>
        <w:t>Insert the following code</w:t>
      </w:r>
      <w:r w:rsidR="00113416">
        <w:t xml:space="preserve"> in line 1:</w:t>
      </w:r>
      <w:r w:rsidR="00113416">
        <w:br/>
        <w:t>L</w:t>
      </w:r>
      <w:r>
        <w:t xml:space="preserve">IBNAME </w:t>
      </w:r>
      <w:proofErr w:type="spellStart"/>
      <w:r>
        <w:t>pubcas</w:t>
      </w:r>
      <w:proofErr w:type="spellEnd"/>
      <w:r>
        <w:t xml:space="preserve"> CAS CASLIB=</w:t>
      </w:r>
      <w:proofErr w:type="gramStart"/>
      <w:r>
        <w:t>PUBLIC;</w:t>
      </w:r>
      <w:proofErr w:type="gramEnd"/>
    </w:p>
    <w:p w14:paraId="70970328" w14:textId="509B4535" w:rsidR="003A6A19" w:rsidRDefault="003A6A19" w:rsidP="00A92AE7">
      <w:pPr>
        <w:pStyle w:val="ListParagraph"/>
      </w:pPr>
      <w:r>
        <w:t>Press Enter in your keyboard</w:t>
      </w:r>
    </w:p>
    <w:p w14:paraId="585B000C" w14:textId="7A863F64" w:rsidR="00EC2035" w:rsidRPr="00A91D3E" w:rsidRDefault="00113416" w:rsidP="001031B5">
      <w:pPr>
        <w:pStyle w:val="ListParagraph"/>
      </w:pPr>
      <w:r>
        <w:t>Insert the following code in line 2:</w:t>
      </w:r>
      <w:r>
        <w:br/>
      </w:r>
      <w:r w:rsidR="00EC2035">
        <w:t xml:space="preserve">LIBNAME </w:t>
      </w:r>
      <w:proofErr w:type="spellStart"/>
      <w:r w:rsidR="00EC2035">
        <w:t>mycaslib</w:t>
      </w:r>
      <w:proofErr w:type="spellEnd"/>
      <w:r w:rsidR="00EC2035">
        <w:t xml:space="preserve"> CAS CASLIB=</w:t>
      </w:r>
      <w:proofErr w:type="gramStart"/>
      <w:r w:rsidR="00EC2035">
        <w:t>CASUSER;</w:t>
      </w:r>
      <w:proofErr w:type="gramEnd"/>
    </w:p>
    <w:p w14:paraId="59906552" w14:textId="448E2628" w:rsidR="00113416" w:rsidRDefault="00EC2035" w:rsidP="00113416">
      <w:r>
        <w:t>These are</w:t>
      </w:r>
      <w:r w:rsidR="00202A32" w:rsidRPr="00EC2035">
        <w:t xml:space="preserve"> the code to access the public folders as well as </w:t>
      </w:r>
      <w:r w:rsidR="0069469D" w:rsidRPr="00EC2035">
        <w:t>your</w:t>
      </w:r>
      <w:r w:rsidR="00202A32" w:rsidRPr="00EC2035">
        <w:t xml:space="preserve"> user folders.</w:t>
      </w:r>
      <w:r w:rsidR="00113416">
        <w:t xml:space="preserve">  </w:t>
      </w:r>
      <w:r w:rsidRPr="00EC2035">
        <w:t>On</w:t>
      </w:r>
      <w:r w:rsidR="00202A32" w:rsidRPr="00A91D3E">
        <w:t>ce you have the code in place,</w:t>
      </w:r>
    </w:p>
    <w:p w14:paraId="11494D67" w14:textId="31D1032C" w:rsidR="00113416" w:rsidRDefault="00A6282C" w:rsidP="00113416">
      <w:pPr>
        <w:pStyle w:val="ListParagraph"/>
      </w:pPr>
      <w:r>
        <w:t>C</w:t>
      </w:r>
      <w:r w:rsidR="00CD783D">
        <w:t xml:space="preserve">lick the </w:t>
      </w:r>
      <w:r w:rsidR="00CD783D" w:rsidRPr="00113416">
        <w:rPr>
          <w:b/>
        </w:rPr>
        <w:t>Run</w:t>
      </w:r>
      <w:r w:rsidR="00CD783D">
        <w:rPr>
          <w:bCs/>
        </w:rPr>
        <w:t xml:space="preserve"> </w:t>
      </w:r>
      <w:r w:rsidR="00CD783D">
        <w:t>button at the top</w:t>
      </w:r>
      <w:r w:rsidR="00113416">
        <w:t>,</w:t>
      </w:r>
    </w:p>
    <w:p w14:paraId="6F5869B8" w14:textId="7AC295F0" w:rsidR="00D61E53" w:rsidRPr="00113416" w:rsidRDefault="00A6282C" w:rsidP="00A91D3E">
      <w:pPr>
        <w:pStyle w:val="ListParagraph"/>
      </w:pPr>
      <w:r>
        <w:t>T</w:t>
      </w:r>
      <w:r w:rsidR="00CD783D">
        <w:t xml:space="preserve">hen click on </w:t>
      </w:r>
      <w:r w:rsidR="00CD783D" w:rsidRPr="00113416">
        <w:rPr>
          <w:b/>
        </w:rPr>
        <w:t>Save</w:t>
      </w:r>
    </w:p>
    <w:p w14:paraId="6A1B8C28" w14:textId="527B4929" w:rsidR="00D61E53" w:rsidRPr="003A6A19" w:rsidRDefault="00D61E53" w:rsidP="00A45EEA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BF3AA33" wp14:editId="2FC18215">
                <wp:simplePos x="0" y="0"/>
                <wp:positionH relativeFrom="margin">
                  <wp:posOffset>3314700</wp:posOffset>
                </wp:positionH>
                <wp:positionV relativeFrom="paragraph">
                  <wp:posOffset>88900</wp:posOffset>
                </wp:positionV>
                <wp:extent cx="2616200" cy="3040380"/>
                <wp:effectExtent l="19050" t="19050" r="12700" b="2667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3040380"/>
                          <a:chOff x="0" y="0"/>
                          <a:chExt cx="2616200" cy="304038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616200" cy="3040380"/>
                            <a:chOff x="151153" y="0"/>
                            <a:chExt cx="2617021" cy="3040514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151153" y="0"/>
                              <a:ext cx="1551305" cy="2293620"/>
                              <a:chOff x="140341" y="0"/>
                              <a:chExt cx="1440339" cy="229362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 descr="A screenshot of a cell phon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31286"/>
                              <a:stretch/>
                            </pic:blipFill>
                            <pic:spPr>
                              <a:xfrm>
                                <a:off x="140341" y="0"/>
                                <a:ext cx="1440339" cy="22936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5" name="Rectangle 25"/>
                            <wps:cNvSpPr/>
                            <wps:spPr>
                              <a:xfrm>
                                <a:off x="451621" y="1245138"/>
                                <a:ext cx="692727" cy="26439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" name="Picture 2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376"/>
                            <a:stretch/>
                          </pic:blipFill>
                          <pic:spPr bwMode="auto">
                            <a:xfrm>
                              <a:off x="1279648" y="1509529"/>
                              <a:ext cx="1488526" cy="15309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1460997" y="1803258"/>
                            <a:ext cx="1110883" cy="4925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60997" y="2462239"/>
                            <a:ext cx="1113155" cy="1459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B528F" id="Group 31" o:spid="_x0000_s1026" style="position:absolute;margin-left:261pt;margin-top:7pt;width:206pt;height:239.4pt;z-index:251654144;mso-position-horizontal-relative:margin" coordsize="26162,3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">
                <v:group id="Group 28" o:spid="_x0000_s1027" style="position:absolute;width:26162;height:30403" coordorigin="1511" coordsize="26170,3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6" o:spid="_x0000_s1028" style="position:absolute;left:1511;width:15513;height:22936" coordorigin="1403" coordsize="14403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4" o:spid="_x0000_s1029" type="#_x0000_t75" alt="A screenshot of a cell phone&#10;&#10;Description automatically generated" style="position:absolute;left:1403;width:14403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" stroked="t" strokecolor="black [3213]">
                      <v:imagedata r:id="rId29" o:title="A screenshot of a cell phone&#10;&#10;Description automatically generated" cropright="20504f"/>
                      <v:path arrowok="t"/>
                    </v:shape>
                    <v:rect id="Rectangle 25" o:spid="_x0000_s1030" style="position:absolute;left:4516;top:12451;width:6927;height:2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iF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L/9OIXEAAAA2wAAAA8A&#10;AAAAAAAAAAAAAAAABwIAAGRycy9kb3ducmV2LnhtbFBLBQYAAAAAAwADALcAAAD4AgAAAAA=&#10;" filled="f" strokecolor="red" strokeweight="1.5pt"/>
                  </v:group>
                  <v:shape id="Picture 27" o:spid="_x0000_s1031" type="#_x0000_t75" alt="A screenshot of a cell phone&#10;&#10;Description automatically generated" style="position:absolute;left:12796;top:15095;width:14885;height:1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" stroked="t" strokecolor="black [3213]">
                    <v:imagedata r:id="rId30" o:title="A screenshot of a cell phone&#10;&#10;Description automatically generated" croptop="27116f"/>
                    <v:path arrowok="t"/>
                  </v:shape>
                </v:group>
                <v:rect id="Rectangle 29" o:spid="_x0000_s1032" style="position:absolute;left:14609;top:18032;width:11109;height:4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" filled="f" strokecolor="red" strokeweight="1.5pt"/>
                <v:rect id="Rectangle 30" o:spid="_x0000_s1033" style="position:absolute;left:14609;top:24622;width:11132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 filled="f" strokecolor="red" strokeweight="1.5pt"/>
                <w10:wrap type="square" anchorx="margin"/>
              </v:group>
            </w:pict>
          </mc:Fallback>
        </mc:AlternateContent>
      </w:r>
      <w:r w:rsidR="00A45EEA" w:rsidRPr="003A6A19">
        <w:t xml:space="preserve">Once you have run and saved the code lines in the previous step, you should have access to the data that is </w:t>
      </w:r>
      <w:r w:rsidRPr="003A6A19">
        <w:t xml:space="preserve">currently </w:t>
      </w:r>
      <w:r w:rsidRPr="00A91D3E">
        <w:rPr>
          <w:b/>
          <w:bCs/>
          <w:u w:val="single"/>
        </w:rPr>
        <w:t>in-memory</w:t>
      </w:r>
      <w:r w:rsidRPr="003A6A19">
        <w:t xml:space="preserve"> </w:t>
      </w:r>
      <w:r w:rsidR="00A45EEA" w:rsidRPr="003A6A19">
        <w:t xml:space="preserve">either in the </w:t>
      </w:r>
      <w:r w:rsidRPr="00A91D3E">
        <w:rPr>
          <w:b/>
          <w:bCs/>
        </w:rPr>
        <w:t>PUBLIC</w:t>
      </w:r>
      <w:r w:rsidRPr="003A6A19">
        <w:t xml:space="preserve"> </w:t>
      </w:r>
      <w:r w:rsidR="00A45EEA" w:rsidRPr="003A6A19">
        <w:t xml:space="preserve">folder or in your </w:t>
      </w:r>
      <w:r w:rsidRPr="00A91D3E">
        <w:rPr>
          <w:b/>
          <w:bCs/>
        </w:rPr>
        <w:t>USER</w:t>
      </w:r>
      <w:r w:rsidR="00A45EEA" w:rsidRPr="003A6A19">
        <w:t xml:space="preserve"> folder. </w:t>
      </w:r>
      <w:r w:rsidR="003A6A19">
        <w:t xml:space="preserve"> </w:t>
      </w:r>
      <w:r>
        <w:rPr>
          <w:sz w:val="24"/>
          <w:szCs w:val="24"/>
        </w:rPr>
        <w:t xml:space="preserve">To look at these folders do the following: </w:t>
      </w:r>
    </w:p>
    <w:p w14:paraId="15E3E417" w14:textId="630D601E" w:rsidR="00D61E53" w:rsidRPr="00A91D3E" w:rsidRDefault="00D61E53" w:rsidP="00790671">
      <w:pPr>
        <w:pStyle w:val="ListParagraph"/>
      </w:pPr>
      <w:r>
        <w:t>O</w:t>
      </w:r>
      <w:r w:rsidR="00A45EEA" w:rsidRPr="00D61E53">
        <w:t>n the left-pane</w:t>
      </w:r>
      <w:r>
        <w:t xml:space="preserve">, click on </w:t>
      </w:r>
      <w:r w:rsidR="00A45EEA" w:rsidRPr="00D61E53">
        <w:rPr>
          <w:b/>
          <w:bCs/>
        </w:rPr>
        <w:t>Libraries</w:t>
      </w:r>
    </w:p>
    <w:p w14:paraId="09AD6B60" w14:textId="4CCECA27" w:rsidR="00E2152B" w:rsidRDefault="00D61E53" w:rsidP="003A6A19">
      <w:r w:rsidRPr="00D61E53">
        <w:t>I</w:t>
      </w:r>
      <w:r w:rsidR="00A45EEA" w:rsidRPr="00D61E53">
        <w:t>f you inserted the code lines above</w:t>
      </w:r>
      <w:r w:rsidRPr="00D61E53">
        <w:t xml:space="preserve"> correctly</w:t>
      </w:r>
      <w:r w:rsidR="00A45EEA" w:rsidRPr="00D61E53">
        <w:t xml:space="preserve">, </w:t>
      </w:r>
      <w:r w:rsidRPr="00D61E53">
        <w:t xml:space="preserve">these folders </w:t>
      </w:r>
      <w:r w:rsidR="00A45EEA" w:rsidRPr="00D61E53">
        <w:t xml:space="preserve">should have the names </w:t>
      </w:r>
      <w:r w:rsidR="00A45EEA" w:rsidRPr="00D61E53">
        <w:rPr>
          <w:b/>
          <w:bCs/>
        </w:rPr>
        <w:t xml:space="preserve">PUBCAS </w:t>
      </w:r>
      <w:r w:rsidR="00A45EEA" w:rsidRPr="00D61E53">
        <w:t xml:space="preserve">and </w:t>
      </w:r>
      <w:r w:rsidR="00A45EEA" w:rsidRPr="00D61E53">
        <w:rPr>
          <w:b/>
          <w:bCs/>
        </w:rPr>
        <w:t xml:space="preserve">MYCASLIB </w:t>
      </w:r>
      <w:r w:rsidRPr="00D61E53">
        <w:t>like in the picture alongside.</w:t>
      </w:r>
    </w:p>
    <w:p w14:paraId="75F860D1" w14:textId="132D48B3" w:rsidR="00E2152B" w:rsidRPr="00A91D3E" w:rsidRDefault="00E2152B" w:rsidP="00790671">
      <w:pPr>
        <w:pStyle w:val="ListParagraph"/>
        <w:rPr>
          <w:sz w:val="24"/>
          <w:szCs w:val="24"/>
        </w:rPr>
      </w:pPr>
      <w:r>
        <w:t>E</w:t>
      </w:r>
      <w:r w:rsidR="00D61E53">
        <w:t>xpand these folders</w:t>
      </w:r>
      <w:r>
        <w:t xml:space="preserve"> to see if there are any datasets in-memory</w:t>
      </w:r>
    </w:p>
    <w:p w14:paraId="2A100AEF" w14:textId="72EFC229" w:rsidR="00D61E53" w:rsidRDefault="00E2152B" w:rsidP="00E2152B">
      <w:pPr>
        <w:tabs>
          <w:tab w:val="left" w:pos="6840"/>
        </w:tabs>
      </w:pPr>
      <w:r>
        <w:t xml:space="preserve">If you have datasets </w:t>
      </w:r>
      <w:proofErr w:type="gramStart"/>
      <w:r>
        <w:t>similar to</w:t>
      </w:r>
      <w:proofErr w:type="gramEnd"/>
      <w:r>
        <w:t xml:space="preserve"> the picture alongside, it means that you currently have datasets loaded </w:t>
      </w:r>
      <w:r w:rsidRPr="00A91D3E">
        <w:rPr>
          <w:b/>
          <w:bCs/>
          <w:u w:val="single"/>
        </w:rPr>
        <w:t>in</w:t>
      </w:r>
      <w:r>
        <w:rPr>
          <w:b/>
          <w:bCs/>
          <w:u w:val="single"/>
        </w:rPr>
        <w:t xml:space="preserve">to </w:t>
      </w:r>
      <w:r w:rsidRPr="00A91D3E">
        <w:rPr>
          <w:b/>
          <w:bCs/>
          <w:u w:val="single"/>
        </w:rPr>
        <w:t>memory</w:t>
      </w:r>
      <w:r w:rsidRPr="00A91D3E">
        <w:rPr>
          <w:b/>
          <w:bCs/>
        </w:rPr>
        <w:t xml:space="preserve"> </w:t>
      </w:r>
      <w:r>
        <w:t xml:space="preserve">in both the </w:t>
      </w:r>
      <w:r>
        <w:rPr>
          <w:b/>
          <w:bCs/>
        </w:rPr>
        <w:t xml:space="preserve">PUBLIC </w:t>
      </w:r>
      <w:r>
        <w:t xml:space="preserve">and your personal </w:t>
      </w:r>
      <w:r>
        <w:rPr>
          <w:b/>
          <w:bCs/>
        </w:rPr>
        <w:t xml:space="preserve">USER </w:t>
      </w:r>
      <w:r>
        <w:t xml:space="preserve">folders. </w:t>
      </w:r>
    </w:p>
    <w:p w14:paraId="15D0B3E3" w14:textId="6CFCFB10" w:rsidR="00E2152B" w:rsidRDefault="00E2152B" w:rsidP="00E2152B">
      <w:pPr>
        <w:tabs>
          <w:tab w:val="left" w:pos="6840"/>
        </w:tabs>
      </w:pPr>
      <w:r>
        <w:t xml:space="preserve">In case you </w:t>
      </w:r>
      <w:r w:rsidRPr="00A91D3E">
        <w:rPr>
          <w:b/>
          <w:bCs/>
          <w:u w:val="single"/>
        </w:rPr>
        <w:t xml:space="preserve">DON’T HAVE ANY DATASETS </w:t>
      </w:r>
      <w:r>
        <w:t xml:space="preserve">in either of these two folders, </w:t>
      </w:r>
      <w:r w:rsidR="001031B5">
        <w:t xml:space="preserve">follow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_Ref45788622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4: Manage Data</w:t>
      </w:r>
      <w:r w:rsidR="001031B5" w:rsidRPr="001031B5">
        <w:rPr>
          <w:b/>
          <w:bCs/>
        </w:rPr>
        <w:fldChar w:fldCharType="end"/>
      </w:r>
      <w:r w:rsidR="001031B5" w:rsidRPr="001031B5">
        <w:rPr>
          <w:b/>
          <w:bCs/>
        </w:rPr>
        <w:t xml:space="preserve"> </w:t>
      </w:r>
      <w:r w:rsidR="001031B5">
        <w:t xml:space="preserve">below, else, proceed to </w:t>
      </w:r>
      <w:r w:rsidR="001031B5" w:rsidRPr="001031B5">
        <w:rPr>
          <w:b/>
          <w:bCs/>
        </w:rPr>
        <w:fldChar w:fldCharType="begin"/>
      </w:r>
      <w:r w:rsidR="001031B5" w:rsidRPr="001031B5">
        <w:rPr>
          <w:b/>
          <w:bCs/>
        </w:rPr>
        <w:instrText xml:space="preserve"> REF _Ref45788851 \h </w:instrText>
      </w:r>
      <w:r w:rsidR="001031B5">
        <w:rPr>
          <w:b/>
          <w:bCs/>
        </w:rPr>
        <w:instrText xml:space="preserve"> \* MERGEFORMAT </w:instrText>
      </w:r>
      <w:r w:rsidR="001031B5" w:rsidRPr="001031B5">
        <w:rPr>
          <w:b/>
          <w:bCs/>
        </w:rPr>
      </w:r>
      <w:r w:rsidR="001031B5" w:rsidRPr="001031B5">
        <w:rPr>
          <w:b/>
          <w:bCs/>
        </w:rPr>
        <w:fldChar w:fldCharType="separate"/>
      </w:r>
      <w:r w:rsidR="001031B5" w:rsidRPr="001031B5">
        <w:rPr>
          <w:b/>
          <w:bCs/>
        </w:rPr>
        <w:t>Step 5: SAS Studio Tasks</w:t>
      </w:r>
      <w:r w:rsidR="001031B5" w:rsidRPr="001031B5">
        <w:rPr>
          <w:b/>
          <w:bCs/>
        </w:rPr>
        <w:fldChar w:fldCharType="end"/>
      </w:r>
      <w:r w:rsidR="001031B5">
        <w:t>.</w:t>
      </w:r>
    </w:p>
    <w:bookmarkStart w:id="20" w:name="_Ref45788622"/>
    <w:p w14:paraId="0796255C" w14:textId="59F4AFEB" w:rsidR="00D35ACA" w:rsidRDefault="00FB4C2E" w:rsidP="001031B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AA89B89" wp14:editId="2DA81E1F">
                <wp:simplePos x="0" y="0"/>
                <wp:positionH relativeFrom="margin">
                  <wp:posOffset>4076700</wp:posOffset>
                </wp:positionH>
                <wp:positionV relativeFrom="paragraph">
                  <wp:posOffset>200025</wp:posOffset>
                </wp:positionV>
                <wp:extent cx="1856105" cy="723900"/>
                <wp:effectExtent l="19050" t="19050" r="10795" b="19050"/>
                <wp:wrapSquare wrapText="bothSides"/>
                <wp:docPr id="32439135" name="Group 3243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723900"/>
                          <a:chOff x="0" y="0"/>
                          <a:chExt cx="1857375" cy="721746"/>
                        </a:xfrm>
                      </wpg:grpSpPr>
                      <wpg:grpSp>
                        <wpg:cNvPr id="32439136" name="Group 32439136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37" name="Picture 32439137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38" name="Rectangle 32439138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39" name="Group 32439139"/>
                        <wpg:cNvGrpSpPr/>
                        <wpg:grpSpPr>
                          <a:xfrm>
                            <a:off x="847725" y="0"/>
                            <a:ext cx="1009650" cy="721746"/>
                            <a:chOff x="0" y="0"/>
                            <a:chExt cx="1895475" cy="1308837"/>
                          </a:xfrm>
                        </wpg:grpSpPr>
                        <pic:pic xmlns:pic="http://schemas.openxmlformats.org/drawingml/2006/picture">
                          <pic:nvPicPr>
                            <pic:cNvPr id="32439140" name="Picture 32439140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52"/>
                            <a:stretch/>
                          </pic:blipFill>
                          <pic:spPr>
                            <a:xfrm>
                              <a:off x="0" y="0"/>
                              <a:ext cx="1895475" cy="13088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41" name="Rectangle 32439141"/>
                          <wps:cNvSpPr/>
                          <wps:spPr>
                            <a:xfrm>
                              <a:off x="123825" y="514350"/>
                              <a:ext cx="9239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43" name="Straight Arrow Connector 32439143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BC1E0" id="Group 32439135" o:spid="_x0000_s1026" style="position:absolute;margin-left:321pt;margin-top:15.75pt;width:146.15pt;height:57pt;z-index:251754496;mso-position-horizontal-relative:margin;mso-width-relative:margin;mso-height-relative:margin" coordsize="18573,7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">
                <v:group id="Group 32439136" o:spid="_x0000_s1027" style="position:absolute;top:952;width:5334;height:5048" coordsize="5334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lP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">
                  <v:shape id="Picture 32439137" o:spid="_x0000_s1028" type="#_x0000_t75" alt="A picture containing drawing&#10;&#10;Description automatically generated" style="position:absolute;width:533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" stroked="t" strokecolor="black [3213]">
                    <v:imagedata r:id="rId20" o:title="A picture containing drawing&#10;&#10;Description automatically generated"/>
                    <v:path arrowok="t"/>
                  </v:shape>
                  <v:rect id="Rectangle 32439138" o:spid="_x0000_s1029" style="position:absolute;left:952;width:1918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" filled="f" strokecolor="red" strokeweight="3pt"/>
                </v:group>
                <v:group id="Group 32439139" o:spid="_x0000_s1030" style="position:absolute;left:8477;width:10096;height:7217" coordsize="18954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">
                  <v:shape id="Picture 32439140" o:spid="_x0000_s1031" type="#_x0000_t75" alt="A screenshot of a cell phone&#10;&#10;Description automatically generated" style="position:absolute;width:18954;height:1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" stroked="t" strokecolor="black [3213]">
                    <v:imagedata r:id="rId21" o:title="A screenshot of a cell phone&#10;&#10;Description automatically generated" cropbottom="28477f"/>
                    <v:path arrowok="t"/>
                  </v:shape>
                  <v:rect id="Rectangle 32439141" o:spid="_x0000_s1032" style="position:absolute;left:1238;top:5143;width:9239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" filled="f" strokecolor="red" strokeweight="3pt"/>
                </v:group>
                <v:shape id="Straight Arrow Connector 32439143" o:spid="_x0000_s1033" type="#_x0000_t32" style="position:absolute;left:5619;top:2095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" strokecolor="black [3213]" strokeweight="3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1031B5">
        <w:t xml:space="preserve">Step 4: </w:t>
      </w:r>
      <w:r w:rsidR="00D35ACA">
        <w:t>Manage Data</w:t>
      </w:r>
      <w:bookmarkEnd w:id="20"/>
    </w:p>
    <w:p w14:paraId="7F592397" w14:textId="2D940DF4" w:rsidR="00FB4C2E" w:rsidRDefault="00D35ACA" w:rsidP="00D35ACA">
      <w:proofErr w:type="gramStart"/>
      <w:r>
        <w:t>In order to</w:t>
      </w:r>
      <w:proofErr w:type="gramEnd"/>
      <w:r>
        <w:t xml:space="preserve"> load data sets </w:t>
      </w:r>
      <w:r w:rsidRPr="00A91D3E">
        <w:rPr>
          <w:u w:val="single"/>
        </w:rPr>
        <w:t>into memory</w:t>
      </w:r>
      <w:r>
        <w:t>,</w:t>
      </w:r>
    </w:p>
    <w:p w14:paraId="4F143CBA" w14:textId="73F90149" w:rsidR="00FB4C2E" w:rsidRDefault="00A6282C" w:rsidP="001031B5">
      <w:pPr>
        <w:pStyle w:val="ListParagraph"/>
      </w:pPr>
      <w:r>
        <w:t>C</w:t>
      </w:r>
      <w:r w:rsidR="00D35ACA">
        <w:t>lick on the three parallel horizontal lines at the top left of your current screen and</w:t>
      </w:r>
      <w:r w:rsidR="00FB4C2E">
        <w:t>,</w:t>
      </w:r>
    </w:p>
    <w:p w14:paraId="7A366F6E" w14:textId="21BCBAEC" w:rsidR="00FB4C2E" w:rsidRPr="00FB4C2E" w:rsidRDefault="00FC317C" w:rsidP="00FB4C2E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44556B5" wp14:editId="25985179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828800" cy="1076325"/>
                <wp:effectExtent l="19050" t="19050" r="19050" b="28575"/>
                <wp:wrapSquare wrapText="bothSides"/>
                <wp:docPr id="32439148" name="Group 3243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76325"/>
                          <a:chOff x="0" y="0"/>
                          <a:chExt cx="3152775" cy="2124075"/>
                        </a:xfrm>
                      </wpg:grpSpPr>
                      <pic:pic xmlns:pic="http://schemas.openxmlformats.org/drawingml/2006/picture">
                        <pic:nvPicPr>
                          <pic:cNvPr id="32439145" name="Picture 3243914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124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46" name="Rectangle 32439146"/>
                        <wps:cNvSpPr/>
                        <wps:spPr>
                          <a:xfrm>
                            <a:off x="666750" y="371475"/>
                            <a:ext cx="742950" cy="314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47" name="Rectangle 32439147"/>
                        <wps:cNvSpPr/>
                        <wps:spPr>
                          <a:xfrm>
                            <a:off x="2600325" y="171450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70710" id="Group 32439148" o:spid="_x0000_s1026" style="position:absolute;margin-left:92.8pt;margin-top:1.5pt;width:2in;height:84.75pt;z-index:251759616;mso-position-horizontal:right;mso-position-horizontal-relative:margin;mso-width-relative:margin;mso-height-relative:margin" coordsize="31527,21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">
                <v:shape id="Picture 32439145" o:spid="_x0000_s1027" type="#_x0000_t75" alt="A screenshot of a cell phone&#10;&#10;Description automatically generated" style="position:absolute;width:31527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" stroked="t" strokecolor="black [3213]">
                  <v:imagedata r:id="rId32" o:title="A screenshot of a cell phone&#10;&#10;Description automatically generated"/>
                  <v:path arrowok="t"/>
                </v:shape>
                <v:rect id="Rectangle 32439146" o:spid="_x0000_s1028" style="position:absolute;left:6667;top:3714;width:7430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" filled="f" strokecolor="red" strokeweight="3pt"/>
                <v:rect id="Rectangle 32439147" o:spid="_x0000_s1029" style="position:absolute;left:26003;top:17145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17s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cLuH2KLwBubkCAAD//wMAUEsBAi0AFAAGAAgAAAAhANvh9svuAAAAhQEAABMAAAAA&#10;AAAAAAAAAAAAAAAAAFtDb250ZW50X1R5cGVzXS54bWxQSwECLQAUAAYACAAAACEAWvQsW78AAAAV&#10;AQAACwAAAAAAAAAAAAAAAAAfAQAAX3JlbHMvLnJlbHNQSwECLQAUAAYACAAAACEAtf9e7M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A6282C">
        <w:t>C</w:t>
      </w:r>
      <w:r w:rsidR="00D35ACA">
        <w:t xml:space="preserve">lick on </w:t>
      </w:r>
      <w:r w:rsidR="00D35ACA" w:rsidRPr="00D35ACA">
        <w:rPr>
          <w:b/>
          <w:bCs/>
        </w:rPr>
        <w:t>Manage Data</w:t>
      </w:r>
    </w:p>
    <w:p w14:paraId="1DB112B8" w14:textId="74D269AE" w:rsidR="00D35ACA" w:rsidRDefault="00D35ACA" w:rsidP="00D35ACA">
      <w:pPr>
        <w:pStyle w:val="ListParagraph"/>
      </w:pPr>
      <w:r>
        <w:t xml:space="preserve">Click on the </w:t>
      </w:r>
      <w:r>
        <w:rPr>
          <w:b/>
          <w:bCs/>
        </w:rPr>
        <w:t xml:space="preserve">Data Sources </w:t>
      </w:r>
      <w:r>
        <w:t>tab</w:t>
      </w:r>
    </w:p>
    <w:p w14:paraId="2D27CC6D" w14:textId="22D205AD" w:rsidR="00D35ACA" w:rsidRPr="00A91D3E" w:rsidRDefault="00D35ACA" w:rsidP="00D35ACA">
      <w:pPr>
        <w:pStyle w:val="ListParagraph"/>
      </w:pPr>
      <w:r>
        <w:t xml:space="preserve">Click </w:t>
      </w:r>
      <w:r w:rsidR="00FB4C2E">
        <w:t xml:space="preserve">the right arrow to the left </w:t>
      </w:r>
      <w:r>
        <w:t>o</w:t>
      </w:r>
      <w:r w:rsidR="00FB4C2E">
        <w:t>f</w:t>
      </w:r>
      <w:r>
        <w:t xml:space="preserve"> </w:t>
      </w:r>
      <w:proofErr w:type="spellStart"/>
      <w:r w:rsidRPr="00FC317C">
        <w:rPr>
          <w:b/>
          <w:bCs/>
        </w:rPr>
        <w:t>cas</w:t>
      </w:r>
      <w:proofErr w:type="spellEnd"/>
      <w:r w:rsidRPr="00FC317C">
        <w:rPr>
          <w:b/>
          <w:bCs/>
        </w:rPr>
        <w:t>-shared-default</w:t>
      </w:r>
    </w:p>
    <w:p w14:paraId="061E655A" w14:textId="0F05C048" w:rsidR="00FC317C" w:rsidRDefault="00FC317C" w:rsidP="00D35ACA">
      <w:r>
        <w:t>Y</w:t>
      </w:r>
      <w:r w:rsidR="00D35ACA">
        <w:t xml:space="preserve">ou will then find several options to choose from. We are interested in two in particular: </w:t>
      </w:r>
      <w:proofErr w:type="gramStart"/>
      <w:r w:rsidR="00D35ACA">
        <w:rPr>
          <w:b/>
          <w:bCs/>
        </w:rPr>
        <w:t>CASUSER</w:t>
      </w:r>
      <w:r>
        <w:rPr>
          <w:b/>
          <w:bCs/>
        </w:rPr>
        <w:t>(</w:t>
      </w:r>
      <w:proofErr w:type="gramEnd"/>
      <w:r>
        <w:rPr>
          <w:b/>
          <w:bCs/>
        </w:rPr>
        <w:t>username)</w:t>
      </w:r>
      <w:r w:rsidR="00D35ACA">
        <w:rPr>
          <w:b/>
          <w:bCs/>
        </w:rPr>
        <w:t xml:space="preserve"> </w:t>
      </w:r>
      <w:r w:rsidR="00D35ACA">
        <w:t xml:space="preserve">and </w:t>
      </w:r>
      <w:r w:rsidR="00D35ACA">
        <w:rPr>
          <w:b/>
          <w:bCs/>
        </w:rPr>
        <w:t>P</w:t>
      </w:r>
      <w:r>
        <w:rPr>
          <w:b/>
          <w:bCs/>
        </w:rPr>
        <w:t>ublic.</w:t>
      </w:r>
    </w:p>
    <w:p w14:paraId="4FC424F1" w14:textId="73556276" w:rsidR="00D35ACA" w:rsidRPr="00A91D3E" w:rsidRDefault="00C4526F" w:rsidP="00FC317C">
      <w:r>
        <w:rPr>
          <w:noProof/>
          <w:sz w:val="21"/>
          <w:szCs w:val="1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8095452" wp14:editId="5F7A4A00">
                <wp:simplePos x="0" y="0"/>
                <wp:positionH relativeFrom="margin">
                  <wp:posOffset>4705350</wp:posOffset>
                </wp:positionH>
                <wp:positionV relativeFrom="paragraph">
                  <wp:posOffset>63500</wp:posOffset>
                </wp:positionV>
                <wp:extent cx="1223010" cy="1438275"/>
                <wp:effectExtent l="19050" t="19050" r="15240" b="28575"/>
                <wp:wrapSquare wrapText="bothSides"/>
                <wp:docPr id="32439151" name="Group 32439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1438275"/>
                          <a:chOff x="0" y="0"/>
                          <a:chExt cx="3038475" cy="4067175"/>
                        </a:xfrm>
                      </wpg:grpSpPr>
                      <pic:pic xmlns:pic="http://schemas.openxmlformats.org/drawingml/2006/picture">
                        <pic:nvPicPr>
                          <pic:cNvPr id="32439149" name="Picture 3243914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067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0" name="Rectangle 32439150"/>
                        <wps:cNvSpPr/>
                        <wps:spPr>
                          <a:xfrm>
                            <a:off x="2428875" y="3162300"/>
                            <a:ext cx="387209" cy="363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3CB02" id="Group 32439151" o:spid="_x0000_s1026" style="position:absolute;margin-left:370.5pt;margin-top:5pt;width:96.3pt;height:113.25pt;z-index:251762688;mso-position-horizontal-relative:margin;mso-width-relative:margin;mso-height-relative:margin" coordsize="30384,406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">
                <v:shape id="Picture 32439149" o:spid="_x0000_s1027" type="#_x0000_t75" alt="A screenshot of a cell phone&#10;&#10;Description automatically generated" style="position:absolute;width:30384;height:4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" stroked="t" strokecolor="black [3213]">
                  <v:imagedata r:id="rId34" o:title="A screenshot of a cell phone&#10;&#10;Description automatically generated"/>
                  <v:path arrowok="t"/>
                </v:shape>
                <v:rect id="Rectangle 32439150" o:spid="_x0000_s1028" style="position:absolute;left:24288;top:31623;width:3872;height:3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" filled="f" strokecolor="red" strokeweight="3pt"/>
                <w10:wrap type="square" anchorx="margin"/>
              </v:group>
            </w:pict>
          </mc:Fallback>
        </mc:AlternateContent>
      </w:r>
      <w:r w:rsidR="00D35ACA" w:rsidRPr="00A91D3E">
        <w:rPr>
          <w:sz w:val="21"/>
          <w:szCs w:val="18"/>
        </w:rPr>
        <w:t>(These two represent the two libraries we talked about in</w:t>
      </w:r>
      <w:r w:rsidR="00FC317C">
        <w:rPr>
          <w:sz w:val="21"/>
          <w:szCs w:val="18"/>
        </w:rPr>
        <w:t xml:space="preserve"> </w:t>
      </w:r>
      <w:r w:rsidR="00FC317C" w:rsidRPr="00FC317C">
        <w:rPr>
          <w:b/>
          <w:bCs/>
          <w:sz w:val="21"/>
          <w:szCs w:val="18"/>
        </w:rPr>
        <w:t>Step 3:</w:t>
      </w:r>
      <w:r w:rsidR="00D35ACA" w:rsidRPr="00A91D3E">
        <w:rPr>
          <w:sz w:val="21"/>
          <w:szCs w:val="18"/>
        </w:rPr>
        <w:t xml:space="preserve"> </w:t>
      </w:r>
      <w:r w:rsidR="00D35ACA" w:rsidRPr="00A91D3E">
        <w:rPr>
          <w:b/>
          <w:bCs/>
          <w:sz w:val="21"/>
          <w:szCs w:val="18"/>
        </w:rPr>
        <w:t>Develop SAS Code</w:t>
      </w:r>
      <w:r w:rsidR="00D35ACA" w:rsidRPr="00A91D3E">
        <w:rPr>
          <w:sz w:val="21"/>
          <w:szCs w:val="18"/>
        </w:rPr>
        <w:t>.)</w:t>
      </w:r>
    </w:p>
    <w:p w14:paraId="32CA12BC" w14:textId="05F3AD1E" w:rsidR="00D35ACA" w:rsidRDefault="00D35ACA" w:rsidP="00D35ACA">
      <w:r>
        <w:t>We will now showcase how to load data into memory fr</w:t>
      </w:r>
      <w:r w:rsidR="00EF239A">
        <w:t>om</w:t>
      </w:r>
      <w:r>
        <w:t xml:space="preserve"> the </w:t>
      </w:r>
      <w:r w:rsidR="00C4526F">
        <w:rPr>
          <w:b/>
          <w:bCs/>
        </w:rPr>
        <w:t>Public</w:t>
      </w:r>
      <w:r>
        <w:rPr>
          <w:b/>
          <w:bCs/>
        </w:rPr>
        <w:t xml:space="preserve"> </w:t>
      </w:r>
      <w:r>
        <w:t>librar</w:t>
      </w:r>
      <w:r w:rsidR="00EF239A">
        <w:t xml:space="preserve">y </w:t>
      </w:r>
      <w:r>
        <w:t xml:space="preserve">into </w:t>
      </w:r>
      <w:r w:rsidR="00EF239A">
        <w:t>your</w:t>
      </w:r>
      <w:r>
        <w:t xml:space="preserve"> </w:t>
      </w:r>
      <w:proofErr w:type="gramStart"/>
      <w:r w:rsidR="00C4526F">
        <w:rPr>
          <w:b/>
          <w:bCs/>
        </w:rPr>
        <w:t>CASUSER</w:t>
      </w:r>
      <w:r w:rsidR="00EF239A">
        <w:rPr>
          <w:b/>
          <w:bCs/>
        </w:rPr>
        <w:t>(</w:t>
      </w:r>
      <w:proofErr w:type="gramEnd"/>
      <w:r w:rsidR="00EF239A">
        <w:rPr>
          <w:b/>
          <w:bCs/>
        </w:rPr>
        <w:t>username)</w:t>
      </w:r>
      <w:r>
        <w:rPr>
          <w:b/>
          <w:bCs/>
        </w:rPr>
        <w:t xml:space="preserve"> </w:t>
      </w:r>
      <w:r>
        <w:t>library</w:t>
      </w:r>
      <w:r w:rsidR="00EF239A">
        <w:t>.</w:t>
      </w:r>
    </w:p>
    <w:p w14:paraId="0D3D8054" w14:textId="61B17774" w:rsidR="00D35ACA" w:rsidRPr="00A91D3E" w:rsidRDefault="00D35ACA" w:rsidP="00D35ACA">
      <w:pPr>
        <w:pStyle w:val="ListParagraph"/>
      </w:pPr>
      <w:r>
        <w:t xml:space="preserve">Click on </w:t>
      </w:r>
      <w:r w:rsidR="00FC317C">
        <w:t xml:space="preserve">the right arrow to the left of </w:t>
      </w:r>
      <w:r w:rsidR="00C4526F">
        <w:rPr>
          <w:b/>
          <w:bCs/>
        </w:rPr>
        <w:t>Public</w:t>
      </w:r>
    </w:p>
    <w:p w14:paraId="0B70DBAE" w14:textId="424D393D" w:rsidR="00D35ACA" w:rsidRDefault="00D35ACA" w:rsidP="00C4526F">
      <w:r w:rsidRPr="008C76DB">
        <w:rPr>
          <w:noProof/>
        </w:rPr>
        <w:drawing>
          <wp:anchor distT="0" distB="0" distL="114300" distR="114300" simplePos="0" relativeHeight="251750400" behindDoc="0" locked="0" layoutInCell="1" allowOverlap="1" wp14:anchorId="0050EEFB" wp14:editId="7175C0EE">
            <wp:simplePos x="0" y="0"/>
            <wp:positionH relativeFrom="column">
              <wp:posOffset>4076700</wp:posOffset>
            </wp:positionH>
            <wp:positionV relativeFrom="paragraph">
              <wp:posOffset>172720</wp:posOffset>
            </wp:positionV>
            <wp:extent cx="193040" cy="154305"/>
            <wp:effectExtent l="19050" t="19050" r="16510" b="171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5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Inside you will find all the datasets available in </w:t>
      </w:r>
      <w:r w:rsidR="00C4526F">
        <w:t>the</w:t>
      </w:r>
      <w:r>
        <w:t xml:space="preserve"> </w:t>
      </w:r>
      <w:r w:rsidR="00C4526F">
        <w:rPr>
          <w:b/>
          <w:bCs/>
        </w:rPr>
        <w:t>Public</w:t>
      </w:r>
      <w:r>
        <w:t xml:space="preserve"> environment</w:t>
      </w:r>
      <w:r w:rsidR="00C4526F">
        <w:t xml:space="preserve">.  </w:t>
      </w:r>
      <w:r>
        <w:t>The way to distinguish if they are in-memory or not is by the “Asterisk” sign</w:t>
      </w:r>
      <w:r w:rsidR="00C4526F">
        <w:t xml:space="preserve">      </w:t>
      </w:r>
      <w:r>
        <w:t xml:space="preserve"> next to the table icon on each dataset</w:t>
      </w:r>
      <w:r w:rsidR="00C4526F">
        <w:t>.</w:t>
      </w:r>
    </w:p>
    <w:p w14:paraId="03A8486E" w14:textId="0705503D" w:rsidR="00D35ACA" w:rsidRDefault="00C4526F" w:rsidP="00D35ACA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C7F682A" wp14:editId="4D776FFC">
                <wp:simplePos x="0" y="0"/>
                <wp:positionH relativeFrom="margin">
                  <wp:posOffset>4514850</wp:posOffset>
                </wp:positionH>
                <wp:positionV relativeFrom="paragraph">
                  <wp:posOffset>12065</wp:posOffset>
                </wp:positionV>
                <wp:extent cx="1415415" cy="638175"/>
                <wp:effectExtent l="19050" t="19050" r="13335" b="28575"/>
                <wp:wrapSquare wrapText="bothSides"/>
                <wp:docPr id="32439154" name="Group 3243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638175"/>
                          <a:chOff x="0" y="0"/>
                          <a:chExt cx="2962275" cy="1314450"/>
                        </a:xfrm>
                      </wpg:grpSpPr>
                      <pic:pic xmlns:pic="http://schemas.openxmlformats.org/drawingml/2006/picture">
                        <pic:nvPicPr>
                          <pic:cNvPr id="32439152" name="Picture 3243915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3" name="Rectangle 32439153"/>
                        <wps:cNvSpPr/>
                        <wps:spPr>
                          <a:xfrm>
                            <a:off x="66675" y="361950"/>
                            <a:ext cx="1894036" cy="438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26BF2" id="Group 32439154" o:spid="_x0000_s1026" style="position:absolute;margin-left:355.5pt;margin-top:.95pt;width:111.45pt;height:50.25pt;z-index:251765760;mso-position-horizontal-relative:margin;mso-width-relative:margin;mso-height-relative:margin" coordsize="29622,13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">
                <v:shape id="Picture 32439152" o:spid="_x0000_s1027" type="#_x0000_t75" alt="A screenshot of a cell phone&#10;&#10;Description automatically generated" style="position:absolute;width:29622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" stroked="t" strokecolor="black [3213]">
                  <v:imagedata r:id="rId37" o:title="A screenshot of a cell phone&#10;&#10;Description automatically generated"/>
                  <v:path arrowok="t"/>
                </v:shape>
                <v:rect id="Rectangle 32439153" o:spid="_x0000_s1028" style="position:absolute;left:666;top:3619;width:18941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>
        <w:t>Scroll down and c</w:t>
      </w:r>
      <w:r w:rsidR="00D35ACA">
        <w:t xml:space="preserve">lick on any dataset you wish to load into memory, for this example we will load </w:t>
      </w:r>
      <w:r w:rsidR="00D35ACA">
        <w:rPr>
          <w:b/>
          <w:bCs/>
        </w:rPr>
        <w:t xml:space="preserve">CHURN_DIRTY </w:t>
      </w:r>
      <w:r w:rsidR="00D35ACA">
        <w:t>dataset</w:t>
      </w:r>
    </w:p>
    <w:p w14:paraId="69EF497F" w14:textId="5506D283" w:rsidR="00D35ACA" w:rsidRDefault="00D35ACA" w:rsidP="00C4526F">
      <w:r>
        <w:t>Your right-pane will populate wi</w:t>
      </w:r>
      <w:r w:rsidR="00EF239A">
        <w:t>th</w:t>
      </w:r>
      <w:r>
        <w:t xml:space="preserve"> information about the dataset selected.</w:t>
      </w:r>
    </w:p>
    <w:p w14:paraId="624BE6F2" w14:textId="28BC8090" w:rsidR="00C4526F" w:rsidRDefault="00EF239A" w:rsidP="00C4526F"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48A57D4" wp14:editId="7A0FE465">
                <wp:simplePos x="0" y="0"/>
                <wp:positionH relativeFrom="margin">
                  <wp:posOffset>4705350</wp:posOffset>
                </wp:positionH>
                <wp:positionV relativeFrom="paragraph">
                  <wp:posOffset>101600</wp:posOffset>
                </wp:positionV>
                <wp:extent cx="1209675" cy="476250"/>
                <wp:effectExtent l="19050" t="19050" r="28575" b="19050"/>
                <wp:wrapSquare wrapText="bothSides"/>
                <wp:docPr id="32439157" name="Group 3243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76250"/>
                          <a:chOff x="0" y="0"/>
                          <a:chExt cx="1952625" cy="704850"/>
                        </a:xfrm>
                      </wpg:grpSpPr>
                      <pic:pic xmlns:pic="http://schemas.openxmlformats.org/drawingml/2006/picture">
                        <pic:nvPicPr>
                          <pic:cNvPr id="32439155" name="Picture 3243915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6" name="Rectangle 32439156"/>
                        <wps:cNvSpPr/>
                        <wps:spPr>
                          <a:xfrm>
                            <a:off x="1381125" y="371475"/>
                            <a:ext cx="260571" cy="285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69D6C" id="Group 32439157" o:spid="_x0000_s1026" style="position:absolute;margin-left:370.5pt;margin-top:8pt;width:95.25pt;height:37.5pt;z-index:251768832;mso-position-horizontal-relative:margin;mso-width-relative:margin;mso-height-relative:margin" coordsize="19526,70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">
                <v:shape id="Picture 32439155" o:spid="_x0000_s1027" type="#_x0000_t75" alt="A screenshot of a cell phone&#10;&#10;Description automatically generated" style="position:absolute;width:19526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" stroked="t" strokecolor="black [3213]">
                  <v:imagedata r:id="rId39" o:title="A screenshot of a cell phone&#10;&#10;Description automatically generated"/>
                  <v:path arrowok="t"/>
                </v:shape>
                <v:rect id="Rectangle 32439156" o:spid="_x0000_s1028" style="position:absolute;left:13811;top:3714;width:2605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D35ACA">
        <w:t xml:space="preserve">At the </w:t>
      </w:r>
      <w:r w:rsidR="00C4526F">
        <w:t>top</w:t>
      </w:r>
      <w:r w:rsidR="00D35ACA">
        <w:t xml:space="preserve"> right corner,</w:t>
      </w:r>
    </w:p>
    <w:p w14:paraId="1BE38D6B" w14:textId="34416D52" w:rsidR="00D35ACA" w:rsidRDefault="00D35ACA" w:rsidP="00C4526F">
      <w:pPr>
        <w:pStyle w:val="ListParagraph"/>
      </w:pPr>
      <w:r>
        <w:t xml:space="preserve">Click on </w:t>
      </w:r>
      <w:r w:rsidR="00EF239A">
        <w:t xml:space="preserve">the </w:t>
      </w:r>
      <w:r w:rsidR="00080921">
        <w:t>“</w:t>
      </w:r>
      <w:r w:rsidR="00EF239A">
        <w:t>Add to import</w:t>
      </w:r>
      <w:r w:rsidR="00080921">
        <w:t>”</w:t>
      </w:r>
      <w:r w:rsidR="00EF239A">
        <w:t xml:space="preserve"> icon</w:t>
      </w:r>
    </w:p>
    <w:p w14:paraId="2A6D389B" w14:textId="02C49E6F" w:rsidR="00080921" w:rsidRDefault="00080921" w:rsidP="00080921">
      <w:r>
        <w:t>In the new window that appears,</w:t>
      </w:r>
    </w:p>
    <w:p w14:paraId="15518F34" w14:textId="38AAA81B" w:rsidR="00080921" w:rsidRDefault="00080921" w:rsidP="0008092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0E08286" wp14:editId="4EB9EC54">
                <wp:simplePos x="0" y="0"/>
                <wp:positionH relativeFrom="margin">
                  <wp:posOffset>2495550</wp:posOffset>
                </wp:positionH>
                <wp:positionV relativeFrom="paragraph">
                  <wp:posOffset>19685</wp:posOffset>
                </wp:positionV>
                <wp:extent cx="3429000" cy="361950"/>
                <wp:effectExtent l="19050" t="19050" r="19050" b="19050"/>
                <wp:wrapSquare wrapText="bothSides"/>
                <wp:docPr id="32439160" name="Group 32439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61950"/>
                          <a:chOff x="0" y="0"/>
                          <a:chExt cx="5943600" cy="563880"/>
                        </a:xfrm>
                      </wpg:grpSpPr>
                      <pic:pic xmlns:pic="http://schemas.openxmlformats.org/drawingml/2006/picture">
                        <pic:nvPicPr>
                          <pic:cNvPr id="32439158" name="Picture 3243915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3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59" name="Rectangle 32439159"/>
                        <wps:cNvSpPr/>
                        <wps:spPr>
                          <a:xfrm>
                            <a:off x="5219700" y="190500"/>
                            <a:ext cx="252324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1A0A9" id="Group 32439160" o:spid="_x0000_s1026" style="position:absolute;margin-left:196.5pt;margin-top:1.55pt;width:270pt;height:28.5pt;z-index:251771904;mso-position-horizontal-relative:margin;mso-width-relative:margin;mso-height-relative:margin" coordsize="59436,56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">
                <v:shape id="Picture 32439158" o:spid="_x0000_s1027" type="#_x0000_t75" style="position:absolute;width:5943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" stroked="t" strokecolor="black [3213]">
                  <v:imagedata r:id="rId41" o:title=""/>
                  <v:path arrowok="t"/>
                </v:shape>
                <v:rect id="Rectangle 32439159" o:spid="_x0000_s1028" style="position:absolute;left:52197;top:1905;width:252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A6282C">
        <w:t>C</w:t>
      </w:r>
      <w:r>
        <w:t xml:space="preserve">heck </w:t>
      </w:r>
      <w:r w:rsidRPr="00080921">
        <w:rPr>
          <w:b/>
          <w:bCs/>
        </w:rPr>
        <w:t>Target location</w:t>
      </w:r>
      <w:r>
        <w:t xml:space="preserve"> to ensure that </w:t>
      </w:r>
      <w:proofErr w:type="gramStart"/>
      <w:r w:rsidRPr="00080921">
        <w:rPr>
          <w:b/>
          <w:bCs/>
        </w:rPr>
        <w:t>CASUSER(</w:t>
      </w:r>
      <w:proofErr w:type="gramEnd"/>
      <w:r w:rsidRPr="00080921">
        <w:rPr>
          <w:b/>
          <w:bCs/>
        </w:rPr>
        <w:t>username)</w:t>
      </w:r>
      <w:r>
        <w:t xml:space="preserve"> is selected</w:t>
      </w:r>
    </w:p>
    <w:p w14:paraId="1A4511B7" w14:textId="45BA3192" w:rsidR="00080921" w:rsidRDefault="009E7B55" w:rsidP="00080921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A9F136" wp14:editId="4DAC333F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1407160" cy="1943100"/>
                <wp:effectExtent l="19050" t="19050" r="21590" b="19050"/>
                <wp:wrapSquare wrapText="bothSides"/>
                <wp:docPr id="32439164" name="Group 32439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1943100"/>
                          <a:chOff x="0" y="0"/>
                          <a:chExt cx="3905250" cy="5105400"/>
                        </a:xfrm>
                      </wpg:grpSpPr>
                      <pic:pic xmlns:pic="http://schemas.openxmlformats.org/drawingml/2006/picture">
                        <pic:nvPicPr>
                          <pic:cNvPr id="32439161" name="Picture 3243916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5105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2" name="Rectangle 32439162"/>
                        <wps:cNvSpPr/>
                        <wps:spPr>
                          <a:xfrm>
                            <a:off x="0" y="1400175"/>
                            <a:ext cx="3600450" cy="542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63" name="Rectangle 32439163"/>
                        <wps:cNvSpPr/>
                        <wps:spPr>
                          <a:xfrm>
                            <a:off x="2724150" y="462915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AD84A" id="Group 32439164" o:spid="_x0000_s1026" style="position:absolute;margin-left:59.6pt;margin-top:6.25pt;width:110.8pt;height:153pt;z-index:251776000;mso-position-horizontal:right;mso-position-horizontal-relative:margin;mso-width-relative:margin;mso-height-relative:margin" coordsize="39052,51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">
                <v:shape id="Picture 32439161" o:spid="_x0000_s1027" type="#_x0000_t75" alt="A screenshot of a cell phone&#10;&#10;Description automatically generated" style="position:absolute;width:39052;height:5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" stroked="t" strokecolor="black [3213]">
                  <v:imagedata r:id="rId43" o:title="A screenshot of a cell phone&#10;&#10;Description automatically generated"/>
                  <v:path arrowok="t"/>
                </v:shape>
                <v:rect id="Rectangle 32439162" o:spid="_x0000_s1028" style="position:absolute;top:14001;width:36004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" filled="f" strokecolor="red" strokeweight="3pt"/>
                <v:rect id="Rectangle 32439163" o:spid="_x0000_s1029" style="position:absolute;left:27241;top:46291;width:542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A6282C">
        <w:t>I</w:t>
      </w:r>
      <w:r w:rsidR="00080921">
        <w:t>f not, click on the “library” icon</w:t>
      </w:r>
    </w:p>
    <w:p w14:paraId="1CA1445B" w14:textId="4FABCE34" w:rsidR="00080921" w:rsidRDefault="00080921" w:rsidP="00080921">
      <w:r>
        <w:t xml:space="preserve">A new window titled </w:t>
      </w:r>
      <w:r w:rsidRPr="00080921">
        <w:rPr>
          <w:b/>
          <w:bCs/>
        </w:rPr>
        <w:t>Choose Target</w:t>
      </w:r>
      <w:r>
        <w:t xml:space="preserve"> will appear.</w:t>
      </w:r>
    </w:p>
    <w:p w14:paraId="1F2C81A3" w14:textId="02CF9908" w:rsidR="00080921" w:rsidRDefault="00080921" w:rsidP="00080921">
      <w:pPr>
        <w:pStyle w:val="ListParagraph"/>
      </w:pPr>
      <w:r>
        <w:t xml:space="preserve">Click </w:t>
      </w:r>
      <w:proofErr w:type="gramStart"/>
      <w:r w:rsidRPr="009E7B55">
        <w:rPr>
          <w:b/>
          <w:bCs/>
        </w:rPr>
        <w:t>CASUSER(</w:t>
      </w:r>
      <w:proofErr w:type="gramEnd"/>
      <w:r w:rsidRPr="009E7B55">
        <w:rPr>
          <w:b/>
          <w:bCs/>
        </w:rPr>
        <w:t>username)</w:t>
      </w:r>
      <w:r>
        <w:t xml:space="preserve"> to select it</w:t>
      </w:r>
    </w:p>
    <w:p w14:paraId="712E8B57" w14:textId="38331EAD" w:rsidR="00080921" w:rsidRDefault="00080921" w:rsidP="00080921">
      <w:r>
        <w:t>It will show</w:t>
      </w:r>
      <w:r w:rsidR="009E7B55">
        <w:t xml:space="preserve"> </w:t>
      </w:r>
      <w:r>
        <w:t>a light grey shadow</w:t>
      </w:r>
      <w:r w:rsidR="009E7B55">
        <w:t>.</w:t>
      </w:r>
    </w:p>
    <w:p w14:paraId="1C2CB29C" w14:textId="4439A682" w:rsidR="009E7B55" w:rsidRDefault="009E7B55" w:rsidP="009E7B55">
      <w:pPr>
        <w:pStyle w:val="ListParagraph"/>
      </w:pPr>
      <w:r>
        <w:t xml:space="preserve">Click </w:t>
      </w:r>
      <w:r w:rsidRPr="009E7B55">
        <w:rPr>
          <w:b/>
          <w:bCs/>
        </w:rPr>
        <w:t>OK</w:t>
      </w:r>
    </w:p>
    <w:p w14:paraId="072DBB27" w14:textId="0071727B" w:rsidR="009E7B55" w:rsidRDefault="009E7B55" w:rsidP="00D35ACA">
      <w:r>
        <w:t xml:space="preserve">The </w:t>
      </w:r>
      <w:r w:rsidRPr="009E7B55">
        <w:rPr>
          <w:b/>
          <w:bCs/>
        </w:rPr>
        <w:t>Target Location</w:t>
      </w:r>
      <w:r>
        <w:t xml:space="preserve"> should now show the path to your </w:t>
      </w:r>
      <w:proofErr w:type="gramStart"/>
      <w:r w:rsidRPr="009E7B55">
        <w:rPr>
          <w:b/>
          <w:bCs/>
        </w:rPr>
        <w:t>CASUSER(</w:t>
      </w:r>
      <w:proofErr w:type="gramEnd"/>
      <w:r w:rsidRPr="009E7B55">
        <w:rPr>
          <w:b/>
          <w:bCs/>
        </w:rPr>
        <w:t>username)</w:t>
      </w:r>
      <w:r>
        <w:t xml:space="preserve"> folder.</w:t>
      </w:r>
    </w:p>
    <w:p w14:paraId="1B419737" w14:textId="4B5F71C3" w:rsidR="009E7B55" w:rsidRDefault="00394B14" w:rsidP="009E7B55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26C96FE" wp14:editId="6236E4D5">
                <wp:simplePos x="0" y="0"/>
                <wp:positionH relativeFrom="margin">
                  <wp:posOffset>3790950</wp:posOffset>
                </wp:positionH>
                <wp:positionV relativeFrom="paragraph">
                  <wp:posOffset>527050</wp:posOffset>
                </wp:positionV>
                <wp:extent cx="2133600" cy="333375"/>
                <wp:effectExtent l="19050" t="19050" r="19050" b="28575"/>
                <wp:wrapSquare wrapText="bothSides"/>
                <wp:docPr id="32439167" name="Group 32439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33375"/>
                          <a:chOff x="0" y="0"/>
                          <a:chExt cx="2133600" cy="333375"/>
                        </a:xfrm>
                      </wpg:grpSpPr>
                      <pic:pic xmlns:pic="http://schemas.openxmlformats.org/drawingml/2006/picture">
                        <pic:nvPicPr>
                          <pic:cNvPr id="32439165" name="Picture 3243916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33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66" name="Rectangle 32439166"/>
                        <wps:cNvSpPr/>
                        <wps:spPr>
                          <a:xfrm>
                            <a:off x="361950" y="28575"/>
                            <a:ext cx="885825" cy="276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AAB9C" id="Group 32439167" o:spid="_x0000_s1026" style="position:absolute;margin-left:298.5pt;margin-top:41.5pt;width:168pt;height:26.25pt;z-index:251779072;mso-position-horizontal-relative:margin" coordsize="21336,33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">
                <v:shape id="Picture 32439165" o:spid="_x0000_s1027" type="#_x0000_t75" style="position:absolute;width:2133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" stroked="t" strokecolor="black [3213]">
                  <v:imagedata r:id="rId45" o:title=""/>
                  <v:path arrowok="t"/>
                </v:shape>
                <v:rect id="Rectangle 32439166" o:spid="_x0000_s1028" style="position:absolute;left:3619;top:285;width:8858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9E7B55">
        <w:t xml:space="preserve">Click </w:t>
      </w:r>
      <w:r w:rsidR="009E7B55" w:rsidRPr="009E7B55">
        <w:rPr>
          <w:b/>
          <w:bCs/>
        </w:rPr>
        <w:t>Import Item</w:t>
      </w:r>
      <w:r w:rsidR="009E7B55">
        <w:t xml:space="preserve"> at the upper-right corner of the screen</w:t>
      </w:r>
    </w:p>
    <w:p w14:paraId="5AC11A32" w14:textId="77777777" w:rsidR="004963B0" w:rsidRDefault="004963B0" w:rsidP="00D35ACA">
      <w:r>
        <w:t>A notification will appear stating that the table was successfully imported.</w:t>
      </w:r>
    </w:p>
    <w:p w14:paraId="618D65AA" w14:textId="77777777" w:rsidR="004963B0" w:rsidRDefault="004963B0" w:rsidP="00D35ACA">
      <w:r>
        <w:t>You can now return to SAS Studio by,</w:t>
      </w:r>
    </w:p>
    <w:p w14:paraId="62A0164B" w14:textId="65749580" w:rsidR="00D35ACA" w:rsidRPr="004963B0" w:rsidRDefault="004963B0" w:rsidP="004963B0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5D79D4E" wp14:editId="6EF59D43">
                <wp:simplePos x="0" y="0"/>
                <wp:positionH relativeFrom="margin">
                  <wp:posOffset>4076700</wp:posOffset>
                </wp:positionH>
                <wp:positionV relativeFrom="paragraph">
                  <wp:posOffset>245110</wp:posOffset>
                </wp:positionV>
                <wp:extent cx="1856105" cy="560705"/>
                <wp:effectExtent l="19050" t="19050" r="10795" b="10795"/>
                <wp:wrapSquare wrapText="bothSides"/>
                <wp:docPr id="32439168" name="Group 32439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05" cy="560705"/>
                          <a:chOff x="0" y="81070"/>
                          <a:chExt cx="1857375" cy="559605"/>
                        </a:xfrm>
                      </wpg:grpSpPr>
                      <wpg:grpSp>
                        <wpg:cNvPr id="32439169" name="Group 32439169"/>
                        <wpg:cNvGrpSpPr/>
                        <wpg:grpSpPr>
                          <a:xfrm>
                            <a:off x="0" y="95250"/>
                            <a:ext cx="533400" cy="504825"/>
                            <a:chOff x="0" y="0"/>
                            <a:chExt cx="533400" cy="504825"/>
                          </a:xfrm>
                        </wpg:grpSpPr>
                        <pic:pic xmlns:pic="http://schemas.openxmlformats.org/drawingml/2006/picture">
                          <pic:nvPicPr>
                            <pic:cNvPr id="32439170" name="Picture 3243917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504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1" name="Rectangle 32439171"/>
                          <wps:cNvSpPr/>
                          <wps:spPr>
                            <a:xfrm>
                              <a:off x="95250" y="0"/>
                              <a:ext cx="191770" cy="2571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39172" name="Group 32439172"/>
                        <wpg:cNvGrpSpPr/>
                        <wpg:grpSpPr>
                          <a:xfrm>
                            <a:off x="847725" y="81070"/>
                            <a:ext cx="1009650" cy="559605"/>
                            <a:chOff x="0" y="147015"/>
                            <a:chExt cx="1895475" cy="1014805"/>
                          </a:xfrm>
                        </wpg:grpSpPr>
                        <pic:pic xmlns:pic="http://schemas.openxmlformats.org/drawingml/2006/picture">
                          <pic:nvPicPr>
                            <pic:cNvPr id="32439173" name="Picture 32439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47015"/>
                              <a:ext cx="1895475" cy="10148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439174" name="Rectangle 32439174"/>
                          <wps:cNvSpPr/>
                          <wps:spPr>
                            <a:xfrm>
                              <a:off x="105931" y="462668"/>
                              <a:ext cx="1756142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75" name="Straight Arrow Connector 32439175"/>
                        <wps:cNvCnPr/>
                        <wps:spPr>
                          <a:xfrm>
                            <a:off x="561975" y="209550"/>
                            <a:ext cx="2667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A2E77" id="Group 32439168" o:spid="_x0000_s1026" style="position:absolute;margin-left:321pt;margin-top:19.3pt;width:146.15pt;height:44.15pt;z-index:251781120;mso-position-horizontal-relative:margin;mso-width-relative:margin;mso-height-relative:margin" coordorigin=",810" coordsize="18573,5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">
                <v:group id="Group 32439169" o:spid="_x0000_s1027" style="position:absolute;top:952;width:5334;height:5048" coordsize="5334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">
                  <v:shape id="Picture 32439170" o:spid="_x0000_s1028" type="#_x0000_t75" alt="A picture containing drawing&#10;&#10;Description automatically generated" style="position:absolute;width:533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" stroked="t" strokecolor="black [3213]">
                    <v:imagedata r:id="rId20" o:title="A picture containing drawing&#10;&#10;Description automatically generated"/>
                    <v:path arrowok="t"/>
                  </v:shape>
                  <v:rect id="Rectangle 32439171" o:spid="_x0000_s1029" style="position:absolute;left:952;width:1918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" filled="f" strokecolor="red" strokeweight="3pt"/>
                </v:group>
                <v:group id="Group 32439172" o:spid="_x0000_s1030" style="position:absolute;left:8477;top:810;width:10096;height:5596" coordorigin=",1470" coordsize="18954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aMywAAAOE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">
                  <v:shape id="Picture 32439173" o:spid="_x0000_s1031" type="#_x0000_t75" style="position:absolute;top:1470;width:18954;height:1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" stroked="t" strokecolor="black [3213]">
                    <v:imagedata r:id="rId47" o:title=""/>
                    <v:path arrowok="t"/>
                  </v:shape>
                  <v:rect id="Rectangle 32439174" o:spid="_x0000_s1032" style="position:absolute;left:1059;top:4626;width:1756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" filled="f" strokecolor="red" strokeweight="3pt"/>
                </v:group>
                <v:shape id="Straight Arrow Connector 32439175" o:spid="_x0000_s1033" type="#_x0000_t32" style="position:absolute;left:5619;top:2095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" strokecolor="black [3213]" strokeweight="3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A6282C">
        <w:t>C</w:t>
      </w:r>
      <w:r>
        <w:t>licking the three parallel horizontal lines at the top left of your current screen, and</w:t>
      </w:r>
    </w:p>
    <w:p w14:paraId="12AE628B" w14:textId="1E458B75" w:rsidR="004963B0" w:rsidRPr="0031058A" w:rsidRDefault="00A6282C" w:rsidP="004963B0">
      <w:pPr>
        <w:pStyle w:val="ListParagraph"/>
        <w:rPr>
          <w:sz w:val="24"/>
          <w:szCs w:val="24"/>
        </w:rPr>
      </w:pPr>
      <w:r>
        <w:t>S</w:t>
      </w:r>
      <w:r w:rsidR="004963B0">
        <w:t xml:space="preserve">electing </w:t>
      </w:r>
      <w:r w:rsidR="004963B0" w:rsidRPr="004963B0">
        <w:rPr>
          <w:b/>
          <w:bCs/>
        </w:rPr>
        <w:t>Develop SAS Code</w:t>
      </w:r>
    </w:p>
    <w:p w14:paraId="5576FBA8" w14:textId="6D03D594" w:rsidR="0031058A" w:rsidRDefault="0031058A" w:rsidP="00E52235"/>
    <w:p w14:paraId="472572F2" w14:textId="77777777" w:rsidR="00A6282C" w:rsidRPr="0031058A" w:rsidRDefault="00A6282C" w:rsidP="00E52235"/>
    <w:p w14:paraId="05719DA6" w14:textId="77777777" w:rsidR="00E52235" w:rsidRPr="00E52235" w:rsidRDefault="00E52235" w:rsidP="00E52235">
      <w:pPr>
        <w:rPr>
          <w:sz w:val="24"/>
          <w:szCs w:val="24"/>
        </w:rPr>
      </w:pPr>
    </w:p>
    <w:p w14:paraId="7E3EECB0" w14:textId="12882516" w:rsidR="00D35ACA" w:rsidRDefault="001031B5" w:rsidP="001031B5">
      <w:pPr>
        <w:pStyle w:val="Heading2"/>
      </w:pPr>
      <w:bookmarkStart w:id="21" w:name="_Ref45788851"/>
      <w:r>
        <w:lastRenderedPageBreak/>
        <w:t>Step 5: SAS Studio Tasks</w:t>
      </w:r>
      <w:bookmarkEnd w:id="21"/>
    </w:p>
    <w:bookmarkStart w:id="22" w:name="_Step_3:_Choose"/>
    <w:bookmarkEnd w:id="22"/>
    <w:p w14:paraId="69B608DE" w14:textId="0C03829B" w:rsidR="008900BE" w:rsidRDefault="00E52235" w:rsidP="00155353"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532051C" wp14:editId="5F9F0408">
                <wp:simplePos x="0" y="0"/>
                <wp:positionH relativeFrom="margin">
                  <wp:posOffset>3848100</wp:posOffset>
                </wp:positionH>
                <wp:positionV relativeFrom="paragraph">
                  <wp:posOffset>17780</wp:posOffset>
                </wp:positionV>
                <wp:extent cx="2066925" cy="752475"/>
                <wp:effectExtent l="19050" t="19050" r="28575" b="28575"/>
                <wp:wrapSquare wrapText="bothSides"/>
                <wp:docPr id="32439179" name="Group 32439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752475"/>
                          <a:chOff x="0" y="558856"/>
                          <a:chExt cx="3267075" cy="1298519"/>
                        </a:xfrm>
                      </wpg:grpSpPr>
                      <pic:pic xmlns:pic="http://schemas.openxmlformats.org/drawingml/2006/picture">
                        <pic:nvPicPr>
                          <pic:cNvPr id="32439176" name="Picture 3243917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88"/>
                          <a:stretch/>
                        </pic:blipFill>
                        <pic:spPr>
                          <a:xfrm>
                            <a:off x="0" y="558856"/>
                            <a:ext cx="3267075" cy="1298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77" name="Rectangle 32439177"/>
                        <wps:cNvSpPr/>
                        <wps:spPr>
                          <a:xfrm>
                            <a:off x="619125" y="140970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78" name="Rectangle 32439178"/>
                        <wps:cNvSpPr/>
                        <wps:spPr>
                          <a:xfrm>
                            <a:off x="800100" y="160020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9374F" id="Group 32439179" o:spid="_x0000_s1026" style="position:absolute;margin-left:303pt;margin-top:1.4pt;width:162.75pt;height:59.25pt;z-index:251786240;mso-position-horizontal-relative:margin;mso-width-relative:margin;mso-height-relative:margin" coordorigin=",5588" coordsize="32670,12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">
                <v:shape id="Picture 32439176" o:spid="_x0000_s1027" type="#_x0000_t75" alt="A screenshot of a cell phone&#10;&#10;Description automatically generated" style="position:absolute;top:5588;width:32670;height:1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" stroked="t" strokecolor="black [3213]">
                  <v:imagedata r:id="rId49" o:title="A screenshot of a cell phone&#10;&#10;Description automatically generated" croptop="19718f"/>
                  <v:path arrowok="t"/>
                </v:shape>
                <v:rect id="Rectangle 32439177" o:spid="_x0000_s1028" style="position:absolute;left:6191;top:14097;width:1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" filled="f" strokecolor="red" strokeweight="3pt"/>
                <v:rect id="Rectangle 32439178" o:spid="_x0000_s1029" style="position:absolute;left:8001;top:16002;width:11811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" filled="f" strokecolor="red" strokeweight="3pt"/>
                <w10:wrap type="square" anchorx="margin"/>
              </v:group>
            </w:pict>
          </mc:Fallback>
        </mc:AlternateContent>
      </w:r>
      <w:r w:rsidR="004963B0">
        <w:t>W</w:t>
      </w:r>
      <w:r w:rsidR="00612675">
        <w:t xml:space="preserve">e will select the </w:t>
      </w:r>
      <w:r w:rsidR="00612675">
        <w:rPr>
          <w:b/>
          <w:bCs/>
        </w:rPr>
        <w:t xml:space="preserve">CHURN_DIRTY </w:t>
      </w:r>
      <w:r w:rsidR="00612675">
        <w:t>dataset we loaded i</w:t>
      </w:r>
      <w:r w:rsidR="004963B0">
        <w:t>n the previous step.</w:t>
      </w:r>
    </w:p>
    <w:p w14:paraId="0E0F5E35" w14:textId="28FDF97D" w:rsidR="00503854" w:rsidRDefault="00503854" w:rsidP="00503854">
      <w:pPr>
        <w:pStyle w:val="ListParagraph"/>
      </w:pPr>
      <w:r>
        <w:t xml:space="preserve">Expand the </w:t>
      </w:r>
      <w:r w:rsidRPr="00503854">
        <w:rPr>
          <w:b/>
          <w:bCs/>
        </w:rPr>
        <w:t>MYCASLIB</w:t>
      </w:r>
      <w:r>
        <w:t xml:space="preserve"> folder</w:t>
      </w:r>
    </w:p>
    <w:p w14:paraId="4E38F753" w14:textId="550B125B" w:rsidR="00503854" w:rsidRDefault="00A6282C" w:rsidP="00503854">
      <w:pPr>
        <w:pStyle w:val="ListParagraph"/>
      </w:pPr>
      <w:r>
        <w:t>D</w:t>
      </w:r>
      <w:r w:rsidR="001B40F1">
        <w:t xml:space="preserve">ouble-click on </w:t>
      </w:r>
      <w:r w:rsidR="001B40F1">
        <w:rPr>
          <w:b/>
          <w:bCs/>
        </w:rPr>
        <w:t>CHURN</w:t>
      </w:r>
      <w:r w:rsidR="00503854" w:rsidRPr="008900BE">
        <w:rPr>
          <w:b/>
          <w:bCs/>
        </w:rPr>
        <w:t>_</w:t>
      </w:r>
      <w:r w:rsidR="001B40F1" w:rsidRPr="008900BE">
        <w:rPr>
          <w:b/>
          <w:bCs/>
        </w:rPr>
        <w:t>DIRTY</w:t>
      </w:r>
    </w:p>
    <w:p w14:paraId="41075FE4" w14:textId="4E9901BF" w:rsidR="001B40F1" w:rsidRDefault="00E52235" w:rsidP="008900BE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AF4F0A6" wp14:editId="726A87F0">
                <wp:simplePos x="0" y="0"/>
                <wp:positionH relativeFrom="margin">
                  <wp:posOffset>4171950</wp:posOffset>
                </wp:positionH>
                <wp:positionV relativeFrom="paragraph">
                  <wp:posOffset>154940</wp:posOffset>
                </wp:positionV>
                <wp:extent cx="1750060" cy="1905635"/>
                <wp:effectExtent l="19050" t="19050" r="21590" b="18415"/>
                <wp:wrapSquare wrapText="bothSides"/>
                <wp:docPr id="32439186" name="Group 32439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060" cy="1905635"/>
                          <a:chOff x="0" y="0"/>
                          <a:chExt cx="1750060" cy="1905635"/>
                        </a:xfrm>
                      </wpg:grpSpPr>
                      <wpg:grpSp>
                        <wpg:cNvPr id="32439112" name="Group 32439112"/>
                        <wpg:cNvGrpSpPr/>
                        <wpg:grpSpPr>
                          <a:xfrm>
                            <a:off x="0" y="0"/>
                            <a:ext cx="1750060" cy="1905635"/>
                            <a:chOff x="65625" y="0"/>
                            <a:chExt cx="1750072" cy="1905907"/>
                          </a:xfrm>
                        </wpg:grpSpPr>
                        <pic:pic xmlns:pic="http://schemas.openxmlformats.org/drawingml/2006/picture">
                          <pic:nvPicPr>
                            <pic:cNvPr id="32439109" name="Picture 32439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5625" y="0"/>
                              <a:ext cx="1750072" cy="19059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439110" name="Rectangle 32439110"/>
                          <wps:cNvSpPr/>
                          <wps:spPr>
                            <a:xfrm>
                              <a:off x="923928" y="1552797"/>
                              <a:ext cx="675233" cy="1939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39111" name="Rectangle 32439111"/>
                          <wps:cNvSpPr/>
                          <wps:spPr>
                            <a:xfrm>
                              <a:off x="85725" y="935264"/>
                              <a:ext cx="220255" cy="297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439180" name="Rectangle 32439180"/>
                        <wps:cNvSpPr/>
                        <wps:spPr>
                          <a:xfrm>
                            <a:off x="390525" y="885825"/>
                            <a:ext cx="752475" cy="1938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1" name="Rectangle 32439181"/>
                        <wps:cNvSpPr/>
                        <wps:spPr>
                          <a:xfrm>
                            <a:off x="542925" y="1247775"/>
                            <a:ext cx="885825" cy="142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2" name="Rectangle 32439182"/>
                        <wps:cNvSpPr/>
                        <wps:spPr>
                          <a:xfrm>
                            <a:off x="676275" y="1400175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EFB02" id="Group 32439186" o:spid="_x0000_s1026" style="position:absolute;margin-left:328.5pt;margin-top:12.2pt;width:137.8pt;height:150.05pt;z-index:251793408;mso-position-horizontal-relative:margin" coordsize="17500,19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">
                <v:group id="Group 32439112" o:spid="_x0000_s1027" style="position:absolute;width:17500;height:19056" coordorigin="656" coordsize="17500,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">
                  <v:shape id="Picture 32439109" o:spid="_x0000_s1028" type="#_x0000_t75" style="position:absolute;left:656;width:17500;height:1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" stroked="t" strokecolor="black [3213]">
                    <v:imagedata r:id="rId51" o:title=""/>
                    <v:path arrowok="t"/>
                  </v:shape>
                  <v:rect id="Rectangle 32439110" o:spid="_x0000_s1029" style="position:absolute;left:9239;top:15527;width:6752;height:1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" filled="f" strokecolor="red" strokeweight="1.5pt"/>
                  <v:rect id="Rectangle 32439111" o:spid="_x0000_s1030" style="position:absolute;left:857;top:9352;width:2202;height:2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" filled="f" strokecolor="red" strokeweight="1.5pt"/>
                </v:group>
                <v:rect id="Rectangle 32439180" o:spid="_x0000_s1031" style="position:absolute;left:3905;top:8858;width:7525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" filled="f" strokecolor="red" strokeweight="1.5pt"/>
                <v:rect id="Rectangle 32439181" o:spid="_x0000_s1032" style="position:absolute;left:5429;top:12477;width:885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" filled="f" strokecolor="red" strokeweight="1.5pt"/>
                <v:rect id="Rectangle 32439182" o:spid="_x0000_s1033" style="position:absolute;left:6762;top:14001;width:5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" filled="f" strokecolor="red" strokeweight="1.5pt"/>
                <w10:wrap type="square" anchorx="margin"/>
              </v:group>
            </w:pict>
          </mc:Fallback>
        </mc:AlternateContent>
      </w:r>
      <w:r w:rsidR="008900BE">
        <w:t>Y</w:t>
      </w:r>
      <w:r w:rsidR="001B40F1" w:rsidRPr="00503854">
        <w:t>ou</w:t>
      </w:r>
      <w:r w:rsidR="001B40F1">
        <w:t xml:space="preserve"> will have a preview of this dataset in the working space to the right.</w:t>
      </w:r>
      <w:bookmarkStart w:id="23" w:name="_Manage_Data"/>
      <w:bookmarkEnd w:id="23"/>
    </w:p>
    <w:p w14:paraId="256DF4B4" w14:textId="6C18558A" w:rsidR="001B40F1" w:rsidRDefault="001B40F1" w:rsidP="001B40F1">
      <w:pPr>
        <w:rPr>
          <w:b/>
          <w:bCs/>
        </w:rPr>
      </w:pPr>
      <w:proofErr w:type="gramStart"/>
      <w:r>
        <w:t>In order to</w:t>
      </w:r>
      <w:proofErr w:type="gramEnd"/>
      <w:r>
        <w:t xml:space="preserve"> double-check that your data was successfully loaded into memory we want to showcase that you can find the data if you decide to perform a </w:t>
      </w:r>
      <w:r>
        <w:rPr>
          <w:b/>
          <w:bCs/>
        </w:rPr>
        <w:t xml:space="preserve">task </w:t>
      </w:r>
      <w:r>
        <w:t xml:space="preserve">such as graphing a </w:t>
      </w:r>
      <w:r>
        <w:rPr>
          <w:b/>
          <w:bCs/>
        </w:rPr>
        <w:t xml:space="preserve">Bar Chart. </w:t>
      </w:r>
    </w:p>
    <w:p w14:paraId="5BEFCA90" w14:textId="6A357D1D" w:rsidR="001B40F1" w:rsidRPr="00A91D3E" w:rsidRDefault="001B40F1" w:rsidP="00790671">
      <w:pPr>
        <w:pStyle w:val="ListParagraph"/>
      </w:pPr>
      <w:r>
        <w:t xml:space="preserve">On the left-panel, click on </w:t>
      </w:r>
      <w:r>
        <w:rPr>
          <w:b/>
          <w:bCs/>
        </w:rPr>
        <w:t>Tasks</w:t>
      </w:r>
    </w:p>
    <w:p w14:paraId="6621F186" w14:textId="2339DCF1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SAS Tasks </w:t>
      </w:r>
      <w:r>
        <w:t>folder</w:t>
      </w:r>
    </w:p>
    <w:p w14:paraId="2CAD1176" w14:textId="1BC0DAD1" w:rsidR="008900BE" w:rsidRDefault="008900BE" w:rsidP="00790671">
      <w:pPr>
        <w:pStyle w:val="ListParagraph"/>
      </w:pPr>
      <w:r>
        <w:t xml:space="preserve">Expand the </w:t>
      </w:r>
      <w:r w:rsidRPr="008900BE">
        <w:rPr>
          <w:b/>
          <w:bCs/>
        </w:rPr>
        <w:t>Visualize Data</w:t>
      </w:r>
      <w:r>
        <w:t xml:space="preserve"> subfolder</w:t>
      </w:r>
    </w:p>
    <w:p w14:paraId="472F9CAC" w14:textId="45B0C928" w:rsidR="001B40F1" w:rsidRDefault="001B40F1" w:rsidP="00790671">
      <w:pPr>
        <w:pStyle w:val="ListParagraph"/>
      </w:pPr>
      <w:r>
        <w:t xml:space="preserve">Expand the </w:t>
      </w:r>
      <w:r>
        <w:rPr>
          <w:b/>
          <w:bCs/>
        </w:rPr>
        <w:t xml:space="preserve">Graph </w:t>
      </w:r>
      <w:r>
        <w:t>subfolder</w:t>
      </w:r>
    </w:p>
    <w:p w14:paraId="66D865B7" w14:textId="00EEFD7B" w:rsidR="001B40F1" w:rsidRPr="00A91D3E" w:rsidRDefault="001B40F1" w:rsidP="00790671">
      <w:pPr>
        <w:pStyle w:val="ListParagraph"/>
      </w:pPr>
      <w:r>
        <w:t xml:space="preserve">Double-Click on </w:t>
      </w:r>
      <w:r>
        <w:rPr>
          <w:b/>
          <w:bCs/>
        </w:rPr>
        <w:t>Bar Chart</w:t>
      </w:r>
    </w:p>
    <w:p w14:paraId="6F59935E" w14:textId="34516C0F" w:rsidR="001B40F1" w:rsidRPr="007F23E1" w:rsidRDefault="00E52235" w:rsidP="00A91D3E"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3A1C17E" wp14:editId="6F6746E9">
                <wp:simplePos x="0" y="0"/>
                <wp:positionH relativeFrom="margin">
                  <wp:posOffset>4514850</wp:posOffset>
                </wp:positionH>
                <wp:positionV relativeFrom="paragraph">
                  <wp:posOffset>5715</wp:posOffset>
                </wp:positionV>
                <wp:extent cx="1400175" cy="381000"/>
                <wp:effectExtent l="19050" t="19050" r="28575" b="19050"/>
                <wp:wrapSquare wrapText="bothSides"/>
                <wp:docPr id="32439185" name="Group 32439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381000"/>
                          <a:chOff x="0" y="0"/>
                          <a:chExt cx="2895600" cy="781050"/>
                        </a:xfrm>
                      </wpg:grpSpPr>
                      <pic:pic xmlns:pic="http://schemas.openxmlformats.org/drawingml/2006/picture">
                        <pic:nvPicPr>
                          <pic:cNvPr id="32439183" name="Picture 3243918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4" name="Rectangle 32439184"/>
                        <wps:cNvSpPr/>
                        <wps:spPr>
                          <a:xfrm>
                            <a:off x="2533650" y="219075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BDD8D" id="Group 32439185" o:spid="_x0000_s1026" style="position:absolute;margin-left:355.5pt;margin-top:.45pt;width:110.25pt;height:30pt;z-index:251796480;mso-position-horizontal-relative:margin;mso-width-relative:margin;mso-height-relative:margin" coordsize="28956,7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">
                <v:shape id="Picture 32439183" o:spid="_x0000_s1027" type="#_x0000_t75" alt="A screenshot of a cell phone&#10;&#10;Description automatically generated" style="position:absolute;width:28956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" stroked="t" strokecolor="black [3213]">
                  <v:imagedata r:id="rId53" o:title="A screenshot of a cell phone&#10;&#10;Description automatically generated"/>
                  <v:path arrowok="t"/>
                </v:shape>
                <v:rect id="Rectangle 32439184" o:spid="_x0000_s1028" style="position:absolute;left:25336;top:2190;width:2477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1B40F1">
        <w:t>A new tab will open on the working space to the right</w:t>
      </w:r>
      <w:r w:rsidR="008900BE">
        <w:t>.</w:t>
      </w:r>
    </w:p>
    <w:p w14:paraId="3585758A" w14:textId="1941E185" w:rsidR="001B40F1" w:rsidRDefault="00D400DB" w:rsidP="00790671">
      <w:pPr>
        <w:pStyle w:val="ListParagraph"/>
      </w:pPr>
      <w:r>
        <w:t xml:space="preserve">Under </w:t>
      </w:r>
      <w:r w:rsidRPr="00D400DB">
        <w:rPr>
          <w:b/>
          <w:bCs/>
        </w:rPr>
        <w:t>DATA</w:t>
      </w:r>
      <w:r>
        <w:t>, click the folder icon</w:t>
      </w:r>
    </w:p>
    <w:p w14:paraId="186C98A7" w14:textId="7B2D10F8" w:rsidR="00D400DB" w:rsidRDefault="00AA74E0" w:rsidP="00D400DB"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F502C42" wp14:editId="6138CD44">
                <wp:simplePos x="0" y="0"/>
                <wp:positionH relativeFrom="margin">
                  <wp:posOffset>1743075</wp:posOffset>
                </wp:positionH>
                <wp:positionV relativeFrom="paragraph">
                  <wp:posOffset>10795</wp:posOffset>
                </wp:positionV>
                <wp:extent cx="4181475" cy="1990725"/>
                <wp:effectExtent l="19050" t="19050" r="28575" b="28575"/>
                <wp:wrapSquare wrapText="bothSides"/>
                <wp:docPr id="32439191" name="Group 3243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1990725"/>
                          <a:chOff x="0" y="0"/>
                          <a:chExt cx="5943600" cy="3027680"/>
                        </a:xfrm>
                      </wpg:grpSpPr>
                      <pic:pic xmlns:pic="http://schemas.openxmlformats.org/drawingml/2006/picture">
                        <pic:nvPicPr>
                          <pic:cNvPr id="32439187" name="Picture 3243918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7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88" name="Rectangle 32439188"/>
                        <wps:cNvSpPr/>
                        <wps:spPr>
                          <a:xfrm>
                            <a:off x="200025" y="638175"/>
                            <a:ext cx="699809" cy="1389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89" name="Rectangle 32439189"/>
                        <wps:cNvSpPr/>
                        <wps:spPr>
                          <a:xfrm>
                            <a:off x="2066925" y="47625"/>
                            <a:ext cx="9525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0" name="Rectangle 32439190"/>
                        <wps:cNvSpPr/>
                        <wps:spPr>
                          <a:xfrm>
                            <a:off x="5124450" y="2743200"/>
                            <a:ext cx="365837" cy="2463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85924" id="Group 32439191" o:spid="_x0000_s1026" style="position:absolute;margin-left:137.25pt;margin-top:.85pt;width:329.25pt;height:156.75pt;z-index:251803648;mso-position-horizontal-relative:margin;mso-width-relative:margin;mso-height-relative:margin" coordsize="59436,30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">
                <v:shape id="Picture 32439187" o:spid="_x0000_s1027" type="#_x0000_t75" alt="A screenshot of a cell phone&#10;&#10;Description automatically generated" style="position:absolute;width:59436;height:3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" stroked="t" strokecolor="black [3213]">
                  <v:imagedata r:id="rId55" o:title="A screenshot of a cell phone&#10;&#10;Description automatically generated"/>
                  <v:path arrowok="t"/>
                </v:shape>
                <v:rect id="Rectangle 32439188" o:spid="_x0000_s1028" style="position:absolute;left:2000;top:6381;width:6998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" filled="f" strokecolor="red" strokeweight="3pt"/>
                <v:rect id="Rectangle 32439189" o:spid="_x0000_s1029" style="position:absolute;left:20669;top:476;width:952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" filled="f" strokecolor="red" strokeweight="3pt"/>
                <v:rect id="Rectangle 32439190" o:spid="_x0000_s1030" style="position:absolute;left:51244;top:27432;width:36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" filled="f" strokecolor="red" strokeweight="3pt"/>
                <w10:wrap type="square" anchorx="margin"/>
              </v:group>
            </w:pict>
          </mc:Fallback>
        </mc:AlternateContent>
      </w:r>
      <w:r w:rsidR="00D400DB">
        <w:t xml:space="preserve">A new window will appear.  </w:t>
      </w:r>
      <w:r w:rsidR="00D002C8">
        <w:t xml:space="preserve">Under </w:t>
      </w:r>
      <w:r w:rsidR="00D002C8" w:rsidRPr="00ED36CD">
        <w:rPr>
          <w:b/>
          <w:bCs/>
        </w:rPr>
        <w:t>Libraries</w:t>
      </w:r>
      <w:r w:rsidR="00D400DB">
        <w:t>,</w:t>
      </w:r>
    </w:p>
    <w:p w14:paraId="74D1FA87" w14:textId="41D5925E" w:rsidR="00D400DB" w:rsidRDefault="00A6282C" w:rsidP="00D400DB">
      <w:pPr>
        <w:pStyle w:val="ListParagraph"/>
      </w:pPr>
      <w:r>
        <w:t>C</w:t>
      </w:r>
      <w:r w:rsidR="00D002C8" w:rsidRPr="00D400DB">
        <w:t>lick</w:t>
      </w:r>
      <w:r w:rsidR="00D002C8">
        <w:t xml:space="preserve"> on </w:t>
      </w:r>
      <w:r w:rsidR="00D002C8" w:rsidRPr="00D400DB">
        <w:rPr>
          <w:b/>
          <w:bCs/>
        </w:rPr>
        <w:t xml:space="preserve">MYCASLIB </w:t>
      </w:r>
      <w:r w:rsidR="00D002C8">
        <w:t>and</w:t>
      </w:r>
      <w:r w:rsidR="00D400DB">
        <w:t>,</w:t>
      </w:r>
    </w:p>
    <w:p w14:paraId="536B810B" w14:textId="4006040A" w:rsidR="00D002C8" w:rsidRDefault="00A6282C" w:rsidP="00D400DB">
      <w:pPr>
        <w:pStyle w:val="ListParagraph"/>
      </w:pPr>
      <w:r>
        <w:t>C</w:t>
      </w:r>
      <w:r w:rsidR="00D002C8">
        <w:t xml:space="preserve">lick on </w:t>
      </w:r>
      <w:r w:rsidR="00D002C8" w:rsidRPr="00D400DB">
        <w:rPr>
          <w:b/>
          <w:bCs/>
        </w:rPr>
        <w:t>CHURN_DIRTY</w:t>
      </w:r>
    </w:p>
    <w:p w14:paraId="6124550A" w14:textId="52CD3443" w:rsidR="00D002C8" w:rsidRDefault="00D002C8" w:rsidP="00790671">
      <w:pPr>
        <w:pStyle w:val="ListParagraph"/>
      </w:pPr>
      <w:r>
        <w:t xml:space="preserve">Click </w:t>
      </w:r>
      <w:r>
        <w:rPr>
          <w:b/>
          <w:bCs/>
        </w:rPr>
        <w:t>OK</w:t>
      </w:r>
    </w:p>
    <w:p w14:paraId="1999EB0E" w14:textId="7137C344" w:rsidR="00ED36CD" w:rsidRDefault="00ED36CD" w:rsidP="00AA74E0">
      <w:r>
        <w:t>A notification is still present in red</w:t>
      </w:r>
      <w:r w:rsidR="00046757">
        <w:t xml:space="preserve"> that needs resolved.</w:t>
      </w:r>
    </w:p>
    <w:p w14:paraId="255AC303" w14:textId="5E03137A" w:rsidR="00AA74E0" w:rsidRDefault="00046757" w:rsidP="00AA74E0">
      <w:r>
        <w:t>So, n</w:t>
      </w:r>
      <w:r w:rsidR="00ED36CD">
        <w:t>ext, u</w:t>
      </w:r>
      <w:r w:rsidR="00AA74E0">
        <w:t xml:space="preserve">nder </w:t>
      </w:r>
      <w:r w:rsidR="00AA74E0" w:rsidRPr="00AA74E0">
        <w:rPr>
          <w:b/>
          <w:bCs/>
        </w:rPr>
        <w:t>ROLES</w:t>
      </w:r>
      <w:r w:rsidR="00AA74E0">
        <w:t>,</w:t>
      </w:r>
    </w:p>
    <w:p w14:paraId="63AC5D36" w14:textId="3FBD2936" w:rsidR="00AA74E0" w:rsidRDefault="00046757" w:rsidP="00AA74E0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4DB17DB" wp14:editId="2A16E65A">
                <wp:simplePos x="0" y="0"/>
                <wp:positionH relativeFrom="margin">
                  <wp:posOffset>4171950</wp:posOffset>
                </wp:positionH>
                <wp:positionV relativeFrom="paragraph">
                  <wp:posOffset>20955</wp:posOffset>
                </wp:positionV>
                <wp:extent cx="1752600" cy="352425"/>
                <wp:effectExtent l="19050" t="19050" r="19050" b="28575"/>
                <wp:wrapSquare wrapText="bothSides"/>
                <wp:docPr id="32439198" name="Group 32439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52425"/>
                          <a:chOff x="0" y="0"/>
                          <a:chExt cx="2647950" cy="600075"/>
                        </a:xfrm>
                      </wpg:grpSpPr>
                      <pic:pic xmlns:pic="http://schemas.openxmlformats.org/drawingml/2006/picture">
                        <pic:nvPicPr>
                          <pic:cNvPr id="32439196" name="Picture 3243919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600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7" name="Rectangle 32439197"/>
                        <wps:cNvSpPr/>
                        <wps:spPr>
                          <a:xfrm>
                            <a:off x="2438400" y="85725"/>
                            <a:ext cx="15428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5C5AD" id="Group 32439198" o:spid="_x0000_s1026" style="position:absolute;margin-left:328.5pt;margin-top:1.65pt;width:138pt;height:27.75pt;z-index:251811840;mso-position-horizontal-relative:margin;mso-width-relative:margin;mso-height-relative:margin" coordsize="26479,60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">
                <v:shape id="Picture 32439196" o:spid="_x0000_s1027" type="#_x0000_t75" alt="A screenshot of a cell phone&#10;&#10;Description automatically generated" style="position:absolute;width:26479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" stroked="t" strokecolor="black [3213]">
                  <v:imagedata r:id="rId57" o:title="A screenshot of a cell phone&#10;&#10;Description automatically generated"/>
                  <v:path arrowok="t"/>
                </v:shape>
                <v:rect id="Rectangle 32439197" o:spid="_x0000_s1028" style="position:absolute;left:24384;top:857;width:154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A6282C">
        <w:t>C</w:t>
      </w:r>
      <w:r w:rsidR="00AA74E0">
        <w:t xml:space="preserve">lick </w:t>
      </w:r>
      <w:r w:rsidR="00AA74E0" w:rsidRPr="00AA74E0">
        <w:rPr>
          <w:b/>
          <w:bCs/>
        </w:rPr>
        <w:t>+</w:t>
      </w:r>
      <w:r w:rsidR="00AA74E0">
        <w:t xml:space="preserve"> (Select columns) to the right of </w:t>
      </w:r>
      <w:r w:rsidR="00AA74E0" w:rsidRPr="00AA74E0">
        <w:rPr>
          <w:b/>
          <w:bCs/>
        </w:rPr>
        <w:t>Category:</w:t>
      </w:r>
    </w:p>
    <w:p w14:paraId="5FF86761" w14:textId="7D26987E" w:rsidR="00AA74E0" w:rsidRDefault="00046757" w:rsidP="00AA74E0"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09970CA" wp14:editId="4D53976A">
                <wp:simplePos x="0" y="0"/>
                <wp:positionH relativeFrom="margin">
                  <wp:posOffset>2867025</wp:posOffset>
                </wp:positionH>
                <wp:positionV relativeFrom="paragraph">
                  <wp:posOffset>234315</wp:posOffset>
                </wp:positionV>
                <wp:extent cx="3057525" cy="1790700"/>
                <wp:effectExtent l="19050" t="19050" r="28575" b="19050"/>
                <wp:wrapSquare wrapText="bothSides"/>
                <wp:docPr id="32439195" name="Group 32439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1790700"/>
                          <a:chOff x="0" y="0"/>
                          <a:chExt cx="5276850" cy="2943225"/>
                        </a:xfrm>
                      </wpg:grpSpPr>
                      <pic:pic xmlns:pic="http://schemas.openxmlformats.org/drawingml/2006/picture">
                        <pic:nvPicPr>
                          <pic:cNvPr id="32439192" name="Picture 3243919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943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193" name="Rectangle 32439193"/>
                        <wps:cNvSpPr/>
                        <wps:spPr>
                          <a:xfrm>
                            <a:off x="28576" y="514924"/>
                            <a:ext cx="631030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9194" name="Rectangle 32439194"/>
                        <wps:cNvSpPr/>
                        <wps:spPr>
                          <a:xfrm>
                            <a:off x="4143375" y="2657475"/>
                            <a:ext cx="466725" cy="21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2A15A" id="Group 32439195" o:spid="_x0000_s1026" style="position:absolute;margin-left:225.75pt;margin-top:18.45pt;width:240.75pt;height:141pt;z-index:251808768;mso-position-horizontal-relative:margin;mso-width-relative:margin;mso-height-relative:margin" coordsize="52768,29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">
                <v:shape id="Picture 32439192" o:spid="_x0000_s1027" type="#_x0000_t75" alt="A screenshot of a cell phone&#10;&#10;Description automatically generated" style="position:absolute;width:52768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" stroked="t" strokecolor="black [3213]">
                  <v:imagedata r:id="rId59" o:title="A screenshot of a cell phone&#10;&#10;Description automatically generated"/>
                  <v:path arrowok="t"/>
                </v:shape>
                <v:rect id="Rectangle 32439193" o:spid="_x0000_s1028" style="position:absolute;left:285;top:5149;width:6311;height:2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" filled="f" strokecolor="red" strokeweight="3pt"/>
                <v:rect id="Rectangle 32439194" o:spid="_x0000_s1029" style="position:absolute;left:41433;top:26574;width:4668;height:2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" filled="f" strokecolor="red" strokeweight="3pt"/>
                <w10:wrap type="square" anchorx="margin"/>
              </v:group>
            </w:pict>
          </mc:Fallback>
        </mc:AlternateContent>
      </w:r>
      <w:r w:rsidR="00AA74E0">
        <w:t xml:space="preserve">A new window titled </w:t>
      </w:r>
      <w:r w:rsidR="00AA74E0" w:rsidRPr="00AA74E0">
        <w:rPr>
          <w:b/>
          <w:bCs/>
        </w:rPr>
        <w:t>Column Selection</w:t>
      </w:r>
      <w:r w:rsidR="00AA74E0">
        <w:t xml:space="preserve"> will appear.</w:t>
      </w:r>
    </w:p>
    <w:p w14:paraId="196B6BD2" w14:textId="660DFE59" w:rsidR="00AA74E0" w:rsidRDefault="00AA74E0" w:rsidP="00AA74E0">
      <w:pPr>
        <w:pStyle w:val="ListParagraph"/>
      </w:pPr>
      <w:r>
        <w:t xml:space="preserve">Click on </w:t>
      </w:r>
      <w:r w:rsidR="00E52235">
        <w:rPr>
          <w:b/>
          <w:bCs/>
        </w:rPr>
        <w:t>State</w:t>
      </w:r>
    </w:p>
    <w:p w14:paraId="4C73C564" w14:textId="0301F657" w:rsidR="00AA74E0" w:rsidRDefault="00AA74E0" w:rsidP="00AA74E0">
      <w:pPr>
        <w:pStyle w:val="ListParagraph"/>
      </w:pPr>
      <w:r>
        <w:t xml:space="preserve">Click </w:t>
      </w:r>
      <w:r w:rsidRPr="00AA74E0">
        <w:rPr>
          <w:b/>
          <w:bCs/>
        </w:rPr>
        <w:t>OK</w:t>
      </w:r>
    </w:p>
    <w:p w14:paraId="7D54153C" w14:textId="6215079E" w:rsidR="00AA74E0" w:rsidRDefault="00AA74E0" w:rsidP="00AA74E0">
      <w:r>
        <w:t>The code required to create this Bar Chart visual is now populated in the code window.</w:t>
      </w:r>
    </w:p>
    <w:p w14:paraId="5BD22F03" w14:textId="2962652D" w:rsidR="00046757" w:rsidRDefault="00046757" w:rsidP="00AA74E0"/>
    <w:p w14:paraId="3ED03615" w14:textId="54B78916" w:rsidR="00046757" w:rsidRDefault="00046757" w:rsidP="00AA74E0"/>
    <w:p w14:paraId="2012F972" w14:textId="12F845D6" w:rsidR="00046757" w:rsidRDefault="00046757" w:rsidP="00AA74E0"/>
    <w:p w14:paraId="599BD7CA" w14:textId="77777777" w:rsidR="00046757" w:rsidRDefault="00046757" w:rsidP="00AA74E0"/>
    <w:p w14:paraId="6D9ED049" w14:textId="58EEF6C7" w:rsidR="00AA74E0" w:rsidRPr="00E52235" w:rsidRDefault="00046757" w:rsidP="00AA74E0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6CA4E13" wp14:editId="1029C597">
                <wp:simplePos x="0" y="0"/>
                <wp:positionH relativeFrom="margin">
                  <wp:posOffset>352425</wp:posOffset>
                </wp:positionH>
                <wp:positionV relativeFrom="paragraph">
                  <wp:posOffset>209550</wp:posOffset>
                </wp:positionV>
                <wp:extent cx="5238750" cy="2847975"/>
                <wp:effectExtent l="19050" t="19050" r="19050" b="28575"/>
                <wp:wrapSquare wrapText="bothSides"/>
                <wp:docPr id="32439201" name="Group 32439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847975"/>
                          <a:chOff x="0" y="0"/>
                          <a:chExt cx="5943600" cy="2703830"/>
                        </a:xfrm>
                      </wpg:grpSpPr>
                      <pic:pic xmlns:pic="http://schemas.openxmlformats.org/drawingml/2006/picture">
                        <pic:nvPicPr>
                          <pic:cNvPr id="32439199" name="Picture 3243919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03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39200" name="Rectangle 32439200"/>
                        <wps:cNvSpPr/>
                        <wps:spPr>
                          <a:xfrm>
                            <a:off x="19050" y="1905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4D609" id="Group 32439201" o:spid="_x0000_s1026" style="position:absolute;margin-left:27.75pt;margin-top:16.5pt;width:412.5pt;height:224.25pt;z-index:251814912;mso-position-horizontal-relative:margin;mso-width-relative:margin;mso-height-relative:margin" coordsize="59436,270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">
                <v:shape id="Picture 32439199" o:spid="_x0000_s1027" type="#_x0000_t75" alt="A screenshot of a cell phone&#10;&#10;Description automatically generated" style="position:absolute;width:59436;height:2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" stroked="t" strokecolor="black [3213]">
                  <v:imagedata r:id="rId61" o:title="A screenshot of a cell phone&#10;&#10;Description automatically generated"/>
                  <v:path arrowok="t"/>
                </v:shape>
                <v:rect id="Rectangle 32439200" o:spid="_x0000_s1028" style="position:absolute;left:190;top:190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" filled="f" strokecolor="red" strokeweight="3pt"/>
                <w10:wrap type="square" anchorx="margin"/>
              </v:group>
            </w:pict>
          </mc:Fallback>
        </mc:AlternateContent>
      </w:r>
      <w:r w:rsidR="00AA74E0">
        <w:t xml:space="preserve">Click </w:t>
      </w:r>
      <w:r w:rsidR="00AA74E0" w:rsidRPr="00AA74E0">
        <w:rPr>
          <w:b/>
          <w:bCs/>
        </w:rPr>
        <w:t>Run</w:t>
      </w:r>
    </w:p>
    <w:p w14:paraId="56481714" w14:textId="67632835" w:rsidR="00E52235" w:rsidRDefault="00E52235" w:rsidP="00E52235">
      <w:r>
        <w:t xml:space="preserve">The generated Bar Chart will appear on the right, under the </w:t>
      </w:r>
      <w:r w:rsidRPr="00E52235">
        <w:rPr>
          <w:b/>
          <w:bCs/>
        </w:rPr>
        <w:t>Results</w:t>
      </w:r>
      <w:r>
        <w:t xml:space="preserve"> tab.</w:t>
      </w:r>
    </w:p>
    <w:p w14:paraId="3875961C" w14:textId="77777777" w:rsidR="00046757" w:rsidRDefault="00046757" w:rsidP="00E52235"/>
    <w:p w14:paraId="39328347" w14:textId="36F81D01" w:rsidR="00D82AFC" w:rsidRPr="00E52235" w:rsidRDefault="00D002C8" w:rsidP="00E52235">
      <w:r>
        <w:t>Congratulations</w:t>
      </w:r>
      <w:r w:rsidR="00046757">
        <w:t>, you have logged into</w:t>
      </w:r>
      <w:r>
        <w:t xml:space="preserve"> SAS Studio!</w:t>
      </w:r>
    </w:p>
    <w:sectPr w:rsidR="00D82AFC" w:rsidRPr="00E52235" w:rsidSect="00AF364C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DCA5B" w14:textId="77777777" w:rsidR="00990BDC" w:rsidRDefault="00990BDC">
      <w:r>
        <w:separator/>
      </w:r>
    </w:p>
  </w:endnote>
  <w:endnote w:type="continuationSeparator" w:id="0">
    <w:p w14:paraId="243E3DEA" w14:textId="77777777" w:rsidR="00990BDC" w:rsidRDefault="00990BDC">
      <w:r>
        <w:continuationSeparator/>
      </w:r>
    </w:p>
  </w:endnote>
  <w:endnote w:type="continuationNotice" w:id="1">
    <w:p w14:paraId="01E22CE6" w14:textId="77777777" w:rsidR="00990BDC" w:rsidRDefault="00990BD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41E18" w14:textId="77777777" w:rsidR="00990BDC" w:rsidRDefault="00990BDC">
      <w:r>
        <w:separator/>
      </w:r>
    </w:p>
  </w:footnote>
  <w:footnote w:type="continuationSeparator" w:id="0">
    <w:p w14:paraId="7D836D79" w14:textId="77777777" w:rsidR="00990BDC" w:rsidRDefault="00990BDC">
      <w:r>
        <w:continuationSeparator/>
      </w:r>
    </w:p>
  </w:footnote>
  <w:footnote w:type="continuationNotice" w:id="1">
    <w:p w14:paraId="7BE9BC1F" w14:textId="77777777" w:rsidR="00990BDC" w:rsidRDefault="00990BD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798A7" w14:textId="7841ADBA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2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FFB9" w14:textId="0A152D9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2A5E" w14:textId="367168C5" w:rsidR="002B3C1D" w:rsidRDefault="007B04AF" w:rsidP="00BC2852">
    <w:r w:rsidRPr="00F34CF9">
      <w:rPr>
        <w:noProof/>
      </w:rPr>
      <w:drawing>
        <wp:anchor distT="0" distB="0" distL="114300" distR="114300" simplePos="0" relativeHeight="251658240" behindDoc="0" locked="0" layoutInCell="1" allowOverlap="1" wp14:anchorId="5016EC14" wp14:editId="53DCDC12">
          <wp:simplePos x="0" y="0"/>
          <wp:positionH relativeFrom="margin">
            <wp:posOffset>3841750</wp:posOffset>
          </wp:positionH>
          <wp:positionV relativeFrom="paragraph">
            <wp:posOffset>-38100</wp:posOffset>
          </wp:positionV>
          <wp:extent cx="2101850" cy="80137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40AE4"/>
    <w:multiLevelType w:val="hybridMultilevel"/>
    <w:tmpl w:val="4EE65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ECB3C9E"/>
    <w:multiLevelType w:val="hybridMultilevel"/>
    <w:tmpl w:val="5C489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6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7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23134"/>
    <w:multiLevelType w:val="multilevel"/>
    <w:tmpl w:val="BAC21B74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006324A"/>
    <w:multiLevelType w:val="hybridMultilevel"/>
    <w:tmpl w:val="CB3C35C2"/>
    <w:lvl w:ilvl="0" w:tplc="9A402C46">
      <w:start w:val="1"/>
      <w:numFmt w:val="decimal"/>
      <w:lvlText w:val="%1."/>
      <w:lvlJc w:val="left"/>
      <w:pPr>
        <w:ind w:left="54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23E1FFE"/>
    <w:multiLevelType w:val="hybridMultilevel"/>
    <w:tmpl w:val="2FD443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4133791D"/>
    <w:multiLevelType w:val="hybridMultilevel"/>
    <w:tmpl w:val="EDCC2BD6"/>
    <w:lvl w:ilvl="0" w:tplc="FB4061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43B35FF4"/>
    <w:multiLevelType w:val="hybridMultilevel"/>
    <w:tmpl w:val="0A02716C"/>
    <w:lvl w:ilvl="0" w:tplc="AE42C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6" w15:restartNumberingAfterBreak="0">
    <w:nsid w:val="4C2E4659"/>
    <w:multiLevelType w:val="hybridMultilevel"/>
    <w:tmpl w:val="E424E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8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0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44E0168"/>
    <w:multiLevelType w:val="multilevel"/>
    <w:tmpl w:val="4EC0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6CF09D1"/>
    <w:multiLevelType w:val="hybridMultilevel"/>
    <w:tmpl w:val="E0280CDA"/>
    <w:lvl w:ilvl="0" w:tplc="73A03C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45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0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1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2" w15:restartNumberingAfterBreak="0">
    <w:nsid w:val="6FEC0D42"/>
    <w:multiLevelType w:val="hybridMultilevel"/>
    <w:tmpl w:val="0C7AF8FA"/>
    <w:lvl w:ilvl="0" w:tplc="57467D78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4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5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56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57" w15:restartNumberingAfterBreak="0">
    <w:nsid w:val="7C3B327F"/>
    <w:multiLevelType w:val="hybridMultilevel"/>
    <w:tmpl w:val="E2FEC3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8"/>
  </w:num>
  <w:num w:numId="2">
    <w:abstractNumId w:val="18"/>
  </w:num>
  <w:num w:numId="3">
    <w:abstractNumId w:val="27"/>
  </w:num>
  <w:num w:numId="4">
    <w:abstractNumId w:val="19"/>
  </w:num>
  <w:num w:numId="5">
    <w:abstractNumId w:val="45"/>
  </w:num>
  <w:num w:numId="6">
    <w:abstractNumId w:val="21"/>
  </w:num>
  <w:num w:numId="7">
    <w:abstractNumId w:val="11"/>
  </w:num>
  <w:num w:numId="8">
    <w:abstractNumId w:val="25"/>
  </w:num>
  <w:num w:numId="9">
    <w:abstractNumId w:val="29"/>
  </w:num>
  <w:num w:numId="10">
    <w:abstractNumId w:val="39"/>
  </w:num>
  <w:num w:numId="11">
    <w:abstractNumId w:val="37"/>
  </w:num>
  <w:num w:numId="12">
    <w:abstractNumId w:val="54"/>
  </w:num>
  <w:num w:numId="13">
    <w:abstractNumId w:val="44"/>
  </w:num>
  <w:num w:numId="14">
    <w:abstractNumId w:val="35"/>
  </w:num>
  <w:num w:numId="15">
    <w:abstractNumId w:val="13"/>
  </w:num>
  <w:num w:numId="16">
    <w:abstractNumId w:val="40"/>
  </w:num>
  <w:num w:numId="17">
    <w:abstractNumId w:val="23"/>
  </w:num>
  <w:num w:numId="18">
    <w:abstractNumId w:val="38"/>
  </w:num>
  <w:num w:numId="19">
    <w:abstractNumId w:val="15"/>
  </w:num>
  <w:num w:numId="20">
    <w:abstractNumId w:val="20"/>
  </w:num>
  <w:num w:numId="21">
    <w:abstractNumId w:val="19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>
    <w:abstractNumId w:val="30"/>
  </w:num>
  <w:num w:numId="23">
    <w:abstractNumId w:val="14"/>
  </w:num>
  <w:num w:numId="24">
    <w:abstractNumId w:val="55"/>
  </w:num>
  <w:num w:numId="25">
    <w:abstractNumId w:val="56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41"/>
  </w:num>
  <w:num w:numId="37">
    <w:abstractNumId w:val="24"/>
  </w:num>
  <w:num w:numId="38">
    <w:abstractNumId w:val="51"/>
  </w:num>
  <w:num w:numId="39">
    <w:abstractNumId w:val="33"/>
  </w:num>
  <w:num w:numId="40">
    <w:abstractNumId w:val="47"/>
  </w:num>
  <w:num w:numId="41">
    <w:abstractNumId w:val="28"/>
  </w:num>
  <w:num w:numId="42">
    <w:abstractNumId w:val="46"/>
  </w:num>
  <w:num w:numId="43">
    <w:abstractNumId w:val="17"/>
  </w:num>
  <w:num w:numId="44">
    <w:abstractNumId w:val="53"/>
  </w:num>
  <w:num w:numId="45">
    <w:abstractNumId w:val="50"/>
  </w:num>
  <w:num w:numId="46">
    <w:abstractNumId w:val="49"/>
  </w:num>
  <w:num w:numId="47">
    <w:abstractNumId w:val="42"/>
  </w:num>
  <w:num w:numId="48">
    <w:abstractNumId w:val="36"/>
  </w:num>
  <w:num w:numId="49">
    <w:abstractNumId w:val="32"/>
  </w:num>
  <w:num w:numId="50">
    <w:abstractNumId w:val="43"/>
  </w:num>
  <w:num w:numId="51">
    <w:abstractNumId w:val="52"/>
  </w:num>
  <w:num w:numId="52">
    <w:abstractNumId w:val="57"/>
  </w:num>
  <w:num w:numId="53">
    <w:abstractNumId w:val="12"/>
  </w:num>
  <w:num w:numId="54">
    <w:abstractNumId w:val="26"/>
  </w:num>
  <w:num w:numId="55">
    <w:abstractNumId w:val="10"/>
  </w:num>
  <w:num w:numId="56">
    <w:abstractNumId w:val="34"/>
  </w:num>
  <w:num w:numId="57">
    <w:abstractNumId w:val="22"/>
  </w:num>
  <w:num w:numId="58">
    <w:abstractNumId w:val="52"/>
    <w:lvlOverride w:ilvl="0">
      <w:startOverride w:val="1"/>
    </w:lvlOverride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3D94"/>
    <w:rsid w:val="000045FD"/>
    <w:rsid w:val="00011C5C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2CD"/>
    <w:rsid w:val="0004198E"/>
    <w:rsid w:val="00043AA1"/>
    <w:rsid w:val="000459D3"/>
    <w:rsid w:val="0004621B"/>
    <w:rsid w:val="00046757"/>
    <w:rsid w:val="00047D11"/>
    <w:rsid w:val="000503A3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0921"/>
    <w:rsid w:val="000859F9"/>
    <w:rsid w:val="00085A5A"/>
    <w:rsid w:val="00087F69"/>
    <w:rsid w:val="00094B64"/>
    <w:rsid w:val="000962D3"/>
    <w:rsid w:val="000A1B77"/>
    <w:rsid w:val="000A73EE"/>
    <w:rsid w:val="000B1866"/>
    <w:rsid w:val="000B34E0"/>
    <w:rsid w:val="000B4D9D"/>
    <w:rsid w:val="000B6167"/>
    <w:rsid w:val="000B745A"/>
    <w:rsid w:val="000B781E"/>
    <w:rsid w:val="000C000E"/>
    <w:rsid w:val="000C744E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0975"/>
    <w:rsid w:val="001031B5"/>
    <w:rsid w:val="00104C77"/>
    <w:rsid w:val="00107CFA"/>
    <w:rsid w:val="00110E64"/>
    <w:rsid w:val="00113416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33B2"/>
    <w:rsid w:val="001449E5"/>
    <w:rsid w:val="00147A21"/>
    <w:rsid w:val="00147E48"/>
    <w:rsid w:val="00150853"/>
    <w:rsid w:val="00150F2A"/>
    <w:rsid w:val="00153D95"/>
    <w:rsid w:val="00155353"/>
    <w:rsid w:val="00160F36"/>
    <w:rsid w:val="00162D0C"/>
    <w:rsid w:val="00165389"/>
    <w:rsid w:val="0017219C"/>
    <w:rsid w:val="00173C40"/>
    <w:rsid w:val="00175059"/>
    <w:rsid w:val="00184927"/>
    <w:rsid w:val="001859AC"/>
    <w:rsid w:val="00186B87"/>
    <w:rsid w:val="00191FBB"/>
    <w:rsid w:val="00197747"/>
    <w:rsid w:val="001A68A0"/>
    <w:rsid w:val="001A6F53"/>
    <w:rsid w:val="001B00A8"/>
    <w:rsid w:val="001B1D43"/>
    <w:rsid w:val="001B2C96"/>
    <w:rsid w:val="001B40F1"/>
    <w:rsid w:val="001B41FB"/>
    <w:rsid w:val="001B6D11"/>
    <w:rsid w:val="001C0082"/>
    <w:rsid w:val="001C1DC9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2E2F"/>
    <w:rsid w:val="001E3129"/>
    <w:rsid w:val="001E3147"/>
    <w:rsid w:val="001E3390"/>
    <w:rsid w:val="001E6D54"/>
    <w:rsid w:val="001F12E9"/>
    <w:rsid w:val="001F15F6"/>
    <w:rsid w:val="001F425B"/>
    <w:rsid w:val="00202340"/>
    <w:rsid w:val="00202A32"/>
    <w:rsid w:val="00205789"/>
    <w:rsid w:val="00216A0C"/>
    <w:rsid w:val="00220660"/>
    <w:rsid w:val="00220BCF"/>
    <w:rsid w:val="00221966"/>
    <w:rsid w:val="00224599"/>
    <w:rsid w:val="00226084"/>
    <w:rsid w:val="0022630B"/>
    <w:rsid w:val="002327E6"/>
    <w:rsid w:val="00233537"/>
    <w:rsid w:val="0023507C"/>
    <w:rsid w:val="00235639"/>
    <w:rsid w:val="00235A1E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59B2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B45A6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F65"/>
    <w:rsid w:val="00303FD1"/>
    <w:rsid w:val="003051E3"/>
    <w:rsid w:val="0030545E"/>
    <w:rsid w:val="00307110"/>
    <w:rsid w:val="00307A1D"/>
    <w:rsid w:val="0031058A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50A8C"/>
    <w:rsid w:val="0036261E"/>
    <w:rsid w:val="003627FB"/>
    <w:rsid w:val="00366C39"/>
    <w:rsid w:val="003672AA"/>
    <w:rsid w:val="00367301"/>
    <w:rsid w:val="003773F5"/>
    <w:rsid w:val="003834F5"/>
    <w:rsid w:val="003858E9"/>
    <w:rsid w:val="003873D3"/>
    <w:rsid w:val="00390563"/>
    <w:rsid w:val="00391FE0"/>
    <w:rsid w:val="00393DEF"/>
    <w:rsid w:val="00394B14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A6A19"/>
    <w:rsid w:val="003A7843"/>
    <w:rsid w:val="003B3877"/>
    <w:rsid w:val="003B4B19"/>
    <w:rsid w:val="003B4D1F"/>
    <w:rsid w:val="003B5778"/>
    <w:rsid w:val="003B7EB3"/>
    <w:rsid w:val="003C4019"/>
    <w:rsid w:val="003C5FBC"/>
    <w:rsid w:val="003C731D"/>
    <w:rsid w:val="003D0558"/>
    <w:rsid w:val="003D2269"/>
    <w:rsid w:val="003D2314"/>
    <w:rsid w:val="003D7ADA"/>
    <w:rsid w:val="003E3B27"/>
    <w:rsid w:val="003F0709"/>
    <w:rsid w:val="003F59DE"/>
    <w:rsid w:val="0040225C"/>
    <w:rsid w:val="0040791E"/>
    <w:rsid w:val="004134EC"/>
    <w:rsid w:val="0041421F"/>
    <w:rsid w:val="00416E37"/>
    <w:rsid w:val="00424A17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5D5D"/>
    <w:rsid w:val="00467B67"/>
    <w:rsid w:val="00467E75"/>
    <w:rsid w:val="00471905"/>
    <w:rsid w:val="00483DF5"/>
    <w:rsid w:val="004846A3"/>
    <w:rsid w:val="00490E39"/>
    <w:rsid w:val="004944FC"/>
    <w:rsid w:val="004963B0"/>
    <w:rsid w:val="004A082D"/>
    <w:rsid w:val="004A092B"/>
    <w:rsid w:val="004A19D5"/>
    <w:rsid w:val="004A31B6"/>
    <w:rsid w:val="004A4E85"/>
    <w:rsid w:val="004A7452"/>
    <w:rsid w:val="004B0857"/>
    <w:rsid w:val="004B10C6"/>
    <w:rsid w:val="004B15FA"/>
    <w:rsid w:val="004B4304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D61CF"/>
    <w:rsid w:val="004E0537"/>
    <w:rsid w:val="004E0948"/>
    <w:rsid w:val="004E3917"/>
    <w:rsid w:val="004E3B9C"/>
    <w:rsid w:val="004E454E"/>
    <w:rsid w:val="004E553C"/>
    <w:rsid w:val="004E66DE"/>
    <w:rsid w:val="004E76C8"/>
    <w:rsid w:val="004F3FF6"/>
    <w:rsid w:val="004F6265"/>
    <w:rsid w:val="00500FA8"/>
    <w:rsid w:val="00502CE4"/>
    <w:rsid w:val="00502F2F"/>
    <w:rsid w:val="00503854"/>
    <w:rsid w:val="005038AD"/>
    <w:rsid w:val="00511B6A"/>
    <w:rsid w:val="00512415"/>
    <w:rsid w:val="005133C9"/>
    <w:rsid w:val="0051402A"/>
    <w:rsid w:val="00522F07"/>
    <w:rsid w:val="00524EED"/>
    <w:rsid w:val="005335BC"/>
    <w:rsid w:val="00536209"/>
    <w:rsid w:val="00541E5E"/>
    <w:rsid w:val="005422AA"/>
    <w:rsid w:val="00543754"/>
    <w:rsid w:val="00546098"/>
    <w:rsid w:val="00546AD4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0A29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6243"/>
    <w:rsid w:val="005B6916"/>
    <w:rsid w:val="005B69DF"/>
    <w:rsid w:val="005B782E"/>
    <w:rsid w:val="005C125C"/>
    <w:rsid w:val="005C1AFE"/>
    <w:rsid w:val="005C23C1"/>
    <w:rsid w:val="005C2A40"/>
    <w:rsid w:val="005C418C"/>
    <w:rsid w:val="005D47A5"/>
    <w:rsid w:val="005E2A67"/>
    <w:rsid w:val="005E36F2"/>
    <w:rsid w:val="005E4894"/>
    <w:rsid w:val="005E74A2"/>
    <w:rsid w:val="005F157E"/>
    <w:rsid w:val="005F3DE6"/>
    <w:rsid w:val="006005D4"/>
    <w:rsid w:val="00600B9B"/>
    <w:rsid w:val="00601933"/>
    <w:rsid w:val="00602AA4"/>
    <w:rsid w:val="006030C5"/>
    <w:rsid w:val="00611493"/>
    <w:rsid w:val="00611AB2"/>
    <w:rsid w:val="00612675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69D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1E9A"/>
    <w:rsid w:val="006C57DD"/>
    <w:rsid w:val="006C596E"/>
    <w:rsid w:val="006D3F47"/>
    <w:rsid w:val="006D52AD"/>
    <w:rsid w:val="006D7813"/>
    <w:rsid w:val="006D7E44"/>
    <w:rsid w:val="006E0EAB"/>
    <w:rsid w:val="006E279C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3356"/>
    <w:rsid w:val="00704B79"/>
    <w:rsid w:val="007067AB"/>
    <w:rsid w:val="0070753D"/>
    <w:rsid w:val="007109AB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513A"/>
    <w:rsid w:val="007603F0"/>
    <w:rsid w:val="007612BF"/>
    <w:rsid w:val="00763B4A"/>
    <w:rsid w:val="00764C24"/>
    <w:rsid w:val="00765FE2"/>
    <w:rsid w:val="007726CB"/>
    <w:rsid w:val="00776943"/>
    <w:rsid w:val="007779E1"/>
    <w:rsid w:val="00777CE1"/>
    <w:rsid w:val="007802D3"/>
    <w:rsid w:val="00783E04"/>
    <w:rsid w:val="00785902"/>
    <w:rsid w:val="00786A1A"/>
    <w:rsid w:val="007878DA"/>
    <w:rsid w:val="00790671"/>
    <w:rsid w:val="00794935"/>
    <w:rsid w:val="00795E4A"/>
    <w:rsid w:val="007970B1"/>
    <w:rsid w:val="00797F0A"/>
    <w:rsid w:val="007A2C9F"/>
    <w:rsid w:val="007A494B"/>
    <w:rsid w:val="007A4E5C"/>
    <w:rsid w:val="007A5A18"/>
    <w:rsid w:val="007A660F"/>
    <w:rsid w:val="007A6991"/>
    <w:rsid w:val="007A6F39"/>
    <w:rsid w:val="007B04AF"/>
    <w:rsid w:val="007B06F9"/>
    <w:rsid w:val="007B08B3"/>
    <w:rsid w:val="007B1690"/>
    <w:rsid w:val="007B38C6"/>
    <w:rsid w:val="007B70ED"/>
    <w:rsid w:val="007B7D65"/>
    <w:rsid w:val="007C0E9C"/>
    <w:rsid w:val="007C19A0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0F08"/>
    <w:rsid w:val="007F1F26"/>
    <w:rsid w:val="007F23E1"/>
    <w:rsid w:val="007F4177"/>
    <w:rsid w:val="007F4B71"/>
    <w:rsid w:val="00802AB4"/>
    <w:rsid w:val="00810760"/>
    <w:rsid w:val="00810C5A"/>
    <w:rsid w:val="0081280E"/>
    <w:rsid w:val="00815556"/>
    <w:rsid w:val="00817418"/>
    <w:rsid w:val="00817D45"/>
    <w:rsid w:val="008221FC"/>
    <w:rsid w:val="008226A8"/>
    <w:rsid w:val="00825541"/>
    <w:rsid w:val="00825D5B"/>
    <w:rsid w:val="0083330A"/>
    <w:rsid w:val="00833605"/>
    <w:rsid w:val="008342CC"/>
    <w:rsid w:val="00835335"/>
    <w:rsid w:val="00835F09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0BE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724F"/>
    <w:rsid w:val="008B7EA3"/>
    <w:rsid w:val="008C05B6"/>
    <w:rsid w:val="008C36A5"/>
    <w:rsid w:val="008C3EAE"/>
    <w:rsid w:val="008C58F0"/>
    <w:rsid w:val="008C6C8C"/>
    <w:rsid w:val="008C76DB"/>
    <w:rsid w:val="008D02F9"/>
    <w:rsid w:val="008D13D7"/>
    <w:rsid w:val="008D5EDF"/>
    <w:rsid w:val="008D6963"/>
    <w:rsid w:val="008D6C8B"/>
    <w:rsid w:val="008D7EC0"/>
    <w:rsid w:val="008E050C"/>
    <w:rsid w:val="008E2248"/>
    <w:rsid w:val="008E274A"/>
    <w:rsid w:val="008E5CAD"/>
    <w:rsid w:val="008E65B9"/>
    <w:rsid w:val="008F0BC5"/>
    <w:rsid w:val="008F77E5"/>
    <w:rsid w:val="00901403"/>
    <w:rsid w:val="009021EE"/>
    <w:rsid w:val="009023FD"/>
    <w:rsid w:val="009024B6"/>
    <w:rsid w:val="00902C7C"/>
    <w:rsid w:val="009044F6"/>
    <w:rsid w:val="00906511"/>
    <w:rsid w:val="00907A8F"/>
    <w:rsid w:val="00907F49"/>
    <w:rsid w:val="0091396B"/>
    <w:rsid w:val="00914C06"/>
    <w:rsid w:val="00915BB9"/>
    <w:rsid w:val="00916D55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4B83"/>
    <w:rsid w:val="00945845"/>
    <w:rsid w:val="009508D0"/>
    <w:rsid w:val="00955CAC"/>
    <w:rsid w:val="00955E56"/>
    <w:rsid w:val="00963DA9"/>
    <w:rsid w:val="00967113"/>
    <w:rsid w:val="00970622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0BDC"/>
    <w:rsid w:val="00993672"/>
    <w:rsid w:val="00994D82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E6E5D"/>
    <w:rsid w:val="009E7B55"/>
    <w:rsid w:val="009F3F58"/>
    <w:rsid w:val="009F78E9"/>
    <w:rsid w:val="00A00549"/>
    <w:rsid w:val="00A06C70"/>
    <w:rsid w:val="00A07010"/>
    <w:rsid w:val="00A10269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45EEA"/>
    <w:rsid w:val="00A514B7"/>
    <w:rsid w:val="00A520CB"/>
    <w:rsid w:val="00A52272"/>
    <w:rsid w:val="00A544FB"/>
    <w:rsid w:val="00A568BF"/>
    <w:rsid w:val="00A57D45"/>
    <w:rsid w:val="00A6282C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1D3E"/>
    <w:rsid w:val="00A953B4"/>
    <w:rsid w:val="00A979EA"/>
    <w:rsid w:val="00AA31A2"/>
    <w:rsid w:val="00AA35DD"/>
    <w:rsid w:val="00AA74E0"/>
    <w:rsid w:val="00AB13EA"/>
    <w:rsid w:val="00AB2620"/>
    <w:rsid w:val="00AB346A"/>
    <w:rsid w:val="00AC418B"/>
    <w:rsid w:val="00AC5770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420D"/>
    <w:rsid w:val="00AF7574"/>
    <w:rsid w:val="00B01D46"/>
    <w:rsid w:val="00B034D7"/>
    <w:rsid w:val="00B03CE7"/>
    <w:rsid w:val="00B05E39"/>
    <w:rsid w:val="00B06D44"/>
    <w:rsid w:val="00B11261"/>
    <w:rsid w:val="00B126CB"/>
    <w:rsid w:val="00B16698"/>
    <w:rsid w:val="00B2000F"/>
    <w:rsid w:val="00B21386"/>
    <w:rsid w:val="00B2143D"/>
    <w:rsid w:val="00B22E3C"/>
    <w:rsid w:val="00B248BA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D9C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B7008"/>
    <w:rsid w:val="00BC2420"/>
    <w:rsid w:val="00BC2852"/>
    <w:rsid w:val="00BC4AD7"/>
    <w:rsid w:val="00BC515F"/>
    <w:rsid w:val="00BC61F2"/>
    <w:rsid w:val="00BC7379"/>
    <w:rsid w:val="00BD1AFA"/>
    <w:rsid w:val="00BD356D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0716E"/>
    <w:rsid w:val="00C07ED2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30DB"/>
    <w:rsid w:val="00C24B3E"/>
    <w:rsid w:val="00C270C0"/>
    <w:rsid w:val="00C3057F"/>
    <w:rsid w:val="00C30BC1"/>
    <w:rsid w:val="00C330D2"/>
    <w:rsid w:val="00C3751A"/>
    <w:rsid w:val="00C37612"/>
    <w:rsid w:val="00C40138"/>
    <w:rsid w:val="00C42570"/>
    <w:rsid w:val="00C44C16"/>
    <w:rsid w:val="00C4526F"/>
    <w:rsid w:val="00C467B2"/>
    <w:rsid w:val="00C521F1"/>
    <w:rsid w:val="00C52756"/>
    <w:rsid w:val="00C533F3"/>
    <w:rsid w:val="00C548B5"/>
    <w:rsid w:val="00C565F8"/>
    <w:rsid w:val="00C57DE2"/>
    <w:rsid w:val="00C60E64"/>
    <w:rsid w:val="00C61001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613B"/>
    <w:rsid w:val="00CB78F7"/>
    <w:rsid w:val="00CC0E27"/>
    <w:rsid w:val="00CC2789"/>
    <w:rsid w:val="00CC2E39"/>
    <w:rsid w:val="00CD007E"/>
    <w:rsid w:val="00CD1378"/>
    <w:rsid w:val="00CD6168"/>
    <w:rsid w:val="00CD6D54"/>
    <w:rsid w:val="00CD783D"/>
    <w:rsid w:val="00CD787F"/>
    <w:rsid w:val="00CE04F9"/>
    <w:rsid w:val="00CE6A7A"/>
    <w:rsid w:val="00CE791E"/>
    <w:rsid w:val="00CF15A0"/>
    <w:rsid w:val="00CF558C"/>
    <w:rsid w:val="00CF561F"/>
    <w:rsid w:val="00CF71BB"/>
    <w:rsid w:val="00D002C8"/>
    <w:rsid w:val="00D042E3"/>
    <w:rsid w:val="00D04832"/>
    <w:rsid w:val="00D07578"/>
    <w:rsid w:val="00D205F6"/>
    <w:rsid w:val="00D20B3B"/>
    <w:rsid w:val="00D27FA9"/>
    <w:rsid w:val="00D3084F"/>
    <w:rsid w:val="00D31F7F"/>
    <w:rsid w:val="00D35ACA"/>
    <w:rsid w:val="00D400DB"/>
    <w:rsid w:val="00D4011F"/>
    <w:rsid w:val="00D41BF3"/>
    <w:rsid w:val="00D41E6F"/>
    <w:rsid w:val="00D447BE"/>
    <w:rsid w:val="00D506AE"/>
    <w:rsid w:val="00D50E83"/>
    <w:rsid w:val="00D5121C"/>
    <w:rsid w:val="00D5218A"/>
    <w:rsid w:val="00D546EF"/>
    <w:rsid w:val="00D54EDB"/>
    <w:rsid w:val="00D61565"/>
    <w:rsid w:val="00D61E53"/>
    <w:rsid w:val="00D63252"/>
    <w:rsid w:val="00D63C62"/>
    <w:rsid w:val="00D7130B"/>
    <w:rsid w:val="00D71657"/>
    <w:rsid w:val="00D74681"/>
    <w:rsid w:val="00D8005A"/>
    <w:rsid w:val="00D81C5A"/>
    <w:rsid w:val="00D82AFC"/>
    <w:rsid w:val="00D83B75"/>
    <w:rsid w:val="00D83B7F"/>
    <w:rsid w:val="00D8539F"/>
    <w:rsid w:val="00D85F24"/>
    <w:rsid w:val="00D86A42"/>
    <w:rsid w:val="00D91CF2"/>
    <w:rsid w:val="00D97698"/>
    <w:rsid w:val="00DA0781"/>
    <w:rsid w:val="00DA43B8"/>
    <w:rsid w:val="00DA5B17"/>
    <w:rsid w:val="00DA7E29"/>
    <w:rsid w:val="00DB12C6"/>
    <w:rsid w:val="00DB1DFB"/>
    <w:rsid w:val="00DB2A4C"/>
    <w:rsid w:val="00DB362E"/>
    <w:rsid w:val="00DB5B68"/>
    <w:rsid w:val="00DB7981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103E9"/>
    <w:rsid w:val="00E115EC"/>
    <w:rsid w:val="00E1344F"/>
    <w:rsid w:val="00E15807"/>
    <w:rsid w:val="00E1619A"/>
    <w:rsid w:val="00E1724E"/>
    <w:rsid w:val="00E203A2"/>
    <w:rsid w:val="00E2152B"/>
    <w:rsid w:val="00E22539"/>
    <w:rsid w:val="00E22F71"/>
    <w:rsid w:val="00E269FC"/>
    <w:rsid w:val="00E323C0"/>
    <w:rsid w:val="00E32723"/>
    <w:rsid w:val="00E329B2"/>
    <w:rsid w:val="00E36911"/>
    <w:rsid w:val="00E40255"/>
    <w:rsid w:val="00E41831"/>
    <w:rsid w:val="00E41963"/>
    <w:rsid w:val="00E44870"/>
    <w:rsid w:val="00E505C4"/>
    <w:rsid w:val="00E52235"/>
    <w:rsid w:val="00E55EEF"/>
    <w:rsid w:val="00E60E1A"/>
    <w:rsid w:val="00E66750"/>
    <w:rsid w:val="00E67C04"/>
    <w:rsid w:val="00E716CA"/>
    <w:rsid w:val="00E72A1C"/>
    <w:rsid w:val="00E76B61"/>
    <w:rsid w:val="00E77481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5ABA"/>
    <w:rsid w:val="00EB6F59"/>
    <w:rsid w:val="00EC0E04"/>
    <w:rsid w:val="00EC1CD1"/>
    <w:rsid w:val="00EC2035"/>
    <w:rsid w:val="00EC41BF"/>
    <w:rsid w:val="00EC4896"/>
    <w:rsid w:val="00ED1302"/>
    <w:rsid w:val="00ED177F"/>
    <w:rsid w:val="00ED1F12"/>
    <w:rsid w:val="00ED2FC3"/>
    <w:rsid w:val="00ED36CD"/>
    <w:rsid w:val="00ED38D5"/>
    <w:rsid w:val="00ED7329"/>
    <w:rsid w:val="00EE3621"/>
    <w:rsid w:val="00EE39CF"/>
    <w:rsid w:val="00EE44A0"/>
    <w:rsid w:val="00EE512C"/>
    <w:rsid w:val="00EF22BD"/>
    <w:rsid w:val="00EF239A"/>
    <w:rsid w:val="00F00CD0"/>
    <w:rsid w:val="00F01424"/>
    <w:rsid w:val="00F02A42"/>
    <w:rsid w:val="00F058D3"/>
    <w:rsid w:val="00F06062"/>
    <w:rsid w:val="00F07BBC"/>
    <w:rsid w:val="00F13D4F"/>
    <w:rsid w:val="00F16524"/>
    <w:rsid w:val="00F21809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D1"/>
    <w:rsid w:val="00F6227E"/>
    <w:rsid w:val="00F62832"/>
    <w:rsid w:val="00F66DE9"/>
    <w:rsid w:val="00F721B5"/>
    <w:rsid w:val="00F724C0"/>
    <w:rsid w:val="00F73140"/>
    <w:rsid w:val="00F75414"/>
    <w:rsid w:val="00F7675D"/>
    <w:rsid w:val="00F80DAB"/>
    <w:rsid w:val="00F84373"/>
    <w:rsid w:val="00F864DF"/>
    <w:rsid w:val="00F86524"/>
    <w:rsid w:val="00F9089F"/>
    <w:rsid w:val="00F90CF7"/>
    <w:rsid w:val="00F90D92"/>
    <w:rsid w:val="00F918F3"/>
    <w:rsid w:val="00F97CAB"/>
    <w:rsid w:val="00F97E99"/>
    <w:rsid w:val="00FA4076"/>
    <w:rsid w:val="00FB3003"/>
    <w:rsid w:val="00FB3421"/>
    <w:rsid w:val="00FB4C2E"/>
    <w:rsid w:val="00FB4C9D"/>
    <w:rsid w:val="00FC317C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17A9B6E-0E63-42B0-B7CF-B22C806B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6DE9"/>
    <w:pPr>
      <w:spacing w:after="120"/>
    </w:pPr>
    <w:rPr>
      <w:kern w:val="16"/>
      <w:sz w:val="22"/>
    </w:rPr>
  </w:style>
  <w:style w:type="paragraph" w:styleId="Heading1">
    <w:name w:val="heading 1"/>
    <w:basedOn w:val="NoSpacing"/>
    <w:next w:val="Normal"/>
    <w:qFormat/>
    <w:rsid w:val="00BC2852"/>
    <w:pPr>
      <w:spacing w:after="120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C37612"/>
    <w:pPr>
      <w:outlineLvl w:val="1"/>
    </w:pPr>
    <w:rPr>
      <w:rFonts w:asciiTheme="minorHAnsi" w:hAnsiTheme="minorHAnsi"/>
      <w:b/>
      <w:sz w:val="32"/>
      <w:szCs w:val="24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C2852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1F12E9"/>
  </w:style>
  <w:style w:type="character" w:customStyle="1" w:styleId="eop">
    <w:name w:val="eop"/>
    <w:basedOn w:val="DefaultParagraphFont"/>
    <w:rsid w:val="001F12E9"/>
  </w:style>
  <w:style w:type="character" w:styleId="HTMLCode">
    <w:name w:val="HTML Code"/>
    <w:basedOn w:val="DefaultParagraphFont"/>
    <w:uiPriority w:val="99"/>
    <w:unhideWhenUsed/>
    <w:rsid w:val="00970622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rsid w:val="005C41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418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418C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18C"/>
    <w:rPr>
      <w:b/>
      <w:bCs/>
      <w:kern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35F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031B5"/>
    <w:pPr>
      <w:numPr>
        <w:numId w:val="51"/>
      </w:numPr>
      <w:ind w:left="187" w:firstLine="0"/>
    </w:pPr>
  </w:style>
  <w:style w:type="paragraph" w:styleId="Revision">
    <w:name w:val="Revision"/>
    <w:hidden/>
    <w:uiPriority w:val="99"/>
    <w:semiHidden/>
    <w:rsid w:val="00416E37"/>
    <w:rPr>
      <w:rFonts w:asciiTheme="minorHAnsi" w:hAnsiTheme="minorHAnsi"/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6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65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3100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7738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17.jpeg"/><Relationship Id="rId47" Type="http://schemas.openxmlformats.org/officeDocument/2006/relationships/image" Target="media/image33.jpeg"/><Relationship Id="rId50" Type="http://schemas.openxmlformats.org/officeDocument/2006/relationships/image" Target="media/image21.jpg"/><Relationship Id="rId55" Type="http://schemas.openxmlformats.org/officeDocument/2006/relationships/image" Target="media/image41.jpeg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23.jp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16.jp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25.jpg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6.jpg"/><Relationship Id="rId28" Type="http://schemas.openxmlformats.org/officeDocument/2006/relationships/image" Target="media/image9.png"/><Relationship Id="rId36" Type="http://schemas.openxmlformats.org/officeDocument/2006/relationships/image" Target="media/image14.jp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10.jpg"/><Relationship Id="rId44" Type="http://schemas.openxmlformats.org/officeDocument/2006/relationships/image" Target="media/image18.jpg"/><Relationship Id="rId52" Type="http://schemas.openxmlformats.org/officeDocument/2006/relationships/image" Target="media/image22.jpg"/><Relationship Id="rId60" Type="http://schemas.openxmlformats.org/officeDocument/2006/relationships/image" Target="media/image26.jp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image" Target="media/image16.png"/><Relationship Id="rId35" Type="http://schemas.openxmlformats.org/officeDocument/2006/relationships/image" Target="media/image13.png"/><Relationship Id="rId43" Type="http://schemas.openxmlformats.org/officeDocument/2006/relationships/image" Target="media/image29.jpeg"/><Relationship Id="rId48" Type="http://schemas.openxmlformats.org/officeDocument/2006/relationships/image" Target="media/image20.jpg"/><Relationship Id="rId56" Type="http://schemas.openxmlformats.org/officeDocument/2006/relationships/image" Target="media/image24.jp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hyperlink" Target="https://viya.walton.uark.edu/SASDrive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jpg"/><Relationship Id="rId38" Type="http://schemas.openxmlformats.org/officeDocument/2006/relationships/image" Target="media/image15.jpg"/><Relationship Id="rId46" Type="http://schemas.openxmlformats.org/officeDocument/2006/relationships/image" Target="media/image19.jpg"/><Relationship Id="rId59" Type="http://schemas.openxmlformats.org/officeDocument/2006/relationships/image" Target="media/image45.jpeg"/><Relationship Id="rId6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4" ma:contentTypeDescription="Create a new document." ma:contentTypeScope="" ma:versionID="36939c17233adb5740e483525b7a0e5b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ca79c1d531b14c2ed0ac8ec24e71c3d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B17082-C1A6-A44E-BA1D-385AB9A552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09C223-6B08-4A98-8F18-718BBCAA8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64A158-11AC-4854-B129-864F8BB8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FD659E-68A1-4824-A58F-90745138D1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329</TotalTime>
  <Pages>6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Jorge Moreda</cp:lastModifiedBy>
  <cp:revision>10</cp:revision>
  <cp:lastPrinted>2009-07-16T17:42:00Z</cp:lastPrinted>
  <dcterms:created xsi:type="dcterms:W3CDTF">2020-04-06T15:56:00Z</dcterms:created>
  <dcterms:modified xsi:type="dcterms:W3CDTF">2020-07-22T14:44:00Z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  <property fmtid="{D5CDD505-2E9C-101B-9397-08002B2CF9AE}" pid="4" name="AuthorIds_UIVersion_512">
    <vt:lpwstr>18</vt:lpwstr>
  </property>
</Properties>
</file>