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5F11A3" w14:textId="77777777" w:rsidR="00EC5A9D" w:rsidRDefault="00EC5A9D" w:rsidP="00EA457E">
      <w:pPr>
        <w:pStyle w:val="Title"/>
      </w:pPr>
    </w:p>
    <w:p w14:paraId="0E72C57E" w14:textId="0C624789" w:rsidR="006B103C" w:rsidRPr="00B14BB2" w:rsidRDefault="00B520FD" w:rsidP="00EA457E">
      <w:pPr>
        <w:pStyle w:val="Title"/>
      </w:pPr>
      <w:r>
        <w:t>Database Connection &amp; Joining Tables</w:t>
      </w:r>
    </w:p>
    <w:p w14:paraId="04ECA039" w14:textId="1B4311E8" w:rsidR="00B14BB2" w:rsidRDefault="00B14BB2" w:rsidP="00EA457E"/>
    <w:p w14:paraId="21DCF16D" w14:textId="77777777" w:rsidR="00E5178A" w:rsidRPr="00B81B83" w:rsidRDefault="00E5178A" w:rsidP="00D7187C">
      <w:pPr>
        <w:pStyle w:val="Heading1"/>
        <w:spacing w:line="360" w:lineRule="auto"/>
        <w:rPr>
          <w:sz w:val="32"/>
          <w:szCs w:val="8"/>
        </w:rPr>
      </w:pPr>
      <w:r w:rsidRPr="00B81B83">
        <w:rPr>
          <w:sz w:val="32"/>
          <w:szCs w:val="8"/>
        </w:rPr>
        <w:t xml:space="preserve">Use Case – RSC </w:t>
      </w:r>
    </w:p>
    <w:p w14:paraId="3426A5A9" w14:textId="6BD67798" w:rsidR="00E5178A" w:rsidRPr="00EA457E" w:rsidRDefault="00E5178A" w:rsidP="00EA457E">
      <w:r w:rsidRPr="00EA457E">
        <w:t>Rubber Squeezy Chickens (RSC) is fictional company created by the Walton College of Business to mimic a real manufacturing company. The database contains 12 tables and over 4,000 rows of data to work wi</w:t>
      </w:r>
      <w:r w:rsidR="00EC5A9D" w:rsidRPr="00EA457E">
        <w:t>th,</w:t>
      </w:r>
      <w:r w:rsidRPr="00EA457E">
        <w:t xml:space="preserve"> focus</w:t>
      </w:r>
      <w:r w:rsidR="00EC5A9D" w:rsidRPr="00EA457E">
        <w:t>ing</w:t>
      </w:r>
      <w:r w:rsidRPr="00EA457E">
        <w:t xml:space="preserve"> on production of rubber squeezy chickens</w:t>
      </w:r>
      <w:r w:rsidR="00EC5A9D" w:rsidRPr="00EA457E">
        <w:t>. Below is the ERD model for the WCOB_RSC dataset.</w:t>
      </w:r>
    </w:p>
    <w:p w14:paraId="3EB88E6C" w14:textId="26EB48C1" w:rsidR="00EC5A9D" w:rsidRDefault="00B14BB2" w:rsidP="00EA457E">
      <w:r w:rsidRPr="00B14BB2">
        <w:t xml:space="preserve">The purpose of this tutorial is </w:t>
      </w:r>
      <w:r>
        <w:t>to learn how to</w:t>
      </w:r>
      <w:r w:rsidR="00B520FD">
        <w:t xml:space="preserve"> connect to the Teradata server as well as</w:t>
      </w:r>
      <w:r>
        <w:t xml:space="preserve"> join</w:t>
      </w:r>
      <w:r w:rsidR="0031078A">
        <w:t>ing</w:t>
      </w:r>
      <w:r>
        <w:t xml:space="preserve"> two tables </w:t>
      </w:r>
      <w:r w:rsidR="0031078A">
        <w:t>from the WCOB_RSC dataset in</w:t>
      </w:r>
      <w:r>
        <w:t xml:space="preserve"> SAS Viya. </w:t>
      </w:r>
      <w:r w:rsidR="00FA2343">
        <w:t xml:space="preserve">By joining, you are combining the columns of two tables into a new </w:t>
      </w:r>
      <w:r w:rsidR="0031078A">
        <w:t>table</w:t>
      </w:r>
      <w:r w:rsidR="00FA2343">
        <w:t xml:space="preserve">. </w:t>
      </w:r>
      <w:r w:rsidR="0077411D">
        <w:t xml:space="preserve">It is built from a common </w:t>
      </w:r>
      <w:r w:rsidR="0032619B">
        <w:t xml:space="preserve">variable (primary &amp;/or foreign key) </w:t>
      </w:r>
      <w:r w:rsidR="0077411D">
        <w:t>that is present in both tables</w:t>
      </w:r>
      <w:r w:rsidR="00EC5A9D">
        <w:t>.</w:t>
      </w:r>
    </w:p>
    <w:p w14:paraId="4DA13253" w14:textId="095281AC" w:rsidR="00B14BB2" w:rsidRDefault="005B0CFD" w:rsidP="00EA457E">
      <w:r w:rsidRPr="00320122">
        <w:t>The assumption is that you have the credentials to connect to SAS Viya</w:t>
      </w:r>
      <w:r w:rsidR="0031078A">
        <w:t xml:space="preserve"> and Teradata.</w:t>
      </w:r>
      <w:r w:rsidRPr="00320122">
        <w:t xml:space="preserve"> </w:t>
      </w:r>
      <w:r w:rsidR="0031078A">
        <w:t>T</w:t>
      </w:r>
      <w:r w:rsidRPr="00320122">
        <w:t>he tutorial starts once you log into Viya.</w:t>
      </w:r>
    </w:p>
    <w:p w14:paraId="190A7DBC" w14:textId="77777777" w:rsidR="00EC5A9D" w:rsidRDefault="00EC5A9D" w:rsidP="00EA457E"/>
    <w:p w14:paraId="58B8907D" w14:textId="009C9326" w:rsidR="00B14BB2" w:rsidRPr="00D47826" w:rsidRDefault="00B14BB2" w:rsidP="00EA457E">
      <w:bookmarkStart w:id="0" w:name="_Hlk65837793"/>
      <w:r w:rsidRPr="00D47826">
        <w:t>SAS Viya:</w:t>
      </w:r>
    </w:p>
    <w:p w14:paraId="42D7B5E8" w14:textId="686A5EE5" w:rsidR="00EC5A9D" w:rsidRPr="00FD407D" w:rsidRDefault="002C05B4" w:rsidP="00EA457E">
      <w:r w:rsidRPr="00FD407D">
        <w:t xml:space="preserve">A tutorial on how to log in can be found here:  </w:t>
      </w:r>
      <w:hyperlink r:id="rId11" w:history="1">
        <w:r w:rsidRPr="00FD407D">
          <w:rPr>
            <w:rStyle w:val="Hyperlink"/>
          </w:rPr>
          <w:t>https://walton.uark.edu/enterprise/exercises-usecases-labs/index.php</w:t>
        </w:r>
      </w:hyperlink>
      <w:r w:rsidRPr="00FD407D">
        <w:t xml:space="preserve"> </w:t>
      </w:r>
    </w:p>
    <w:p w14:paraId="61061450" w14:textId="493CA046" w:rsidR="00EC5A9D" w:rsidRDefault="002C05B4" w:rsidP="00EA457E">
      <w:r w:rsidRPr="00770219">
        <w:t>Under the SAS Viya section, select “VIYA VA 01 – Logging_into_the_system.docx”</w:t>
      </w:r>
      <w:bookmarkEnd w:id="0"/>
    </w:p>
    <w:p w14:paraId="21E0E18B" w14:textId="4B395E99" w:rsidR="00EC5A9D" w:rsidRDefault="00EC5A9D" w:rsidP="00EA457E"/>
    <w:p w14:paraId="04AAC506" w14:textId="4F3EBDAF" w:rsidR="00D7187C" w:rsidRDefault="00750470" w:rsidP="00EA457E">
      <w:r>
        <w:t>The ERD model below shows all the tables contained in the WCOB_RSC dataset. For this tutorial’s purpose, we are only going to be looking at two of the tables (</w:t>
      </w:r>
      <w:proofErr w:type="spellStart"/>
      <w:r>
        <w:t>Sales_Fact</w:t>
      </w:r>
      <w:proofErr w:type="spellEnd"/>
      <w:r>
        <w:t xml:space="preserve"> and </w:t>
      </w:r>
      <w:proofErr w:type="spellStart"/>
      <w:r>
        <w:t>Customer_Dimen</w:t>
      </w:r>
      <w:r w:rsidR="00CC6F58">
        <w:t>s</w:t>
      </w:r>
      <w:r>
        <w:t>ion</w:t>
      </w:r>
      <w:proofErr w:type="spellEnd"/>
      <w:r>
        <w:t>)</w:t>
      </w:r>
      <w:r w:rsidR="00D7187C">
        <w:t xml:space="preserve">. There are many combinations of joins </w:t>
      </w:r>
      <w:r w:rsidR="00320219">
        <w:t>that could be made.</w:t>
      </w:r>
    </w:p>
    <w:p w14:paraId="7D635187" w14:textId="77777777" w:rsidR="00ED1B6D" w:rsidRPr="00ED1B6D" w:rsidRDefault="00ED1B6D" w:rsidP="00EA457E">
      <w:r w:rsidRPr="00ED1B6D">
        <w:t xml:space="preserve">Sources </w:t>
      </w:r>
    </w:p>
    <w:p w14:paraId="663BA35F" w14:textId="678086BF" w:rsidR="00ED1B6D" w:rsidRPr="00ED1B6D" w:rsidRDefault="00ED1B6D" w:rsidP="00ED1B6D">
      <w:pPr>
        <w:pStyle w:val="NoSpacing"/>
        <w:rPr>
          <w:sz w:val="20"/>
          <w:szCs w:val="18"/>
        </w:rPr>
      </w:pPr>
      <w:r w:rsidRPr="00ED1B6D">
        <w:rPr>
          <w:sz w:val="20"/>
          <w:szCs w:val="18"/>
        </w:rPr>
        <w:t xml:space="preserve">Ron Freeze, </w:t>
      </w:r>
      <w:r>
        <w:rPr>
          <w:sz w:val="20"/>
          <w:szCs w:val="18"/>
        </w:rPr>
        <w:t>Bowen Kinsey</w:t>
      </w:r>
    </w:p>
    <w:p w14:paraId="18F7731E" w14:textId="77777777" w:rsidR="00ED1B6D" w:rsidRPr="00ED1B6D" w:rsidRDefault="00ED1B6D" w:rsidP="00ED1B6D">
      <w:pPr>
        <w:pStyle w:val="NoSpacing"/>
        <w:rPr>
          <w:sz w:val="20"/>
          <w:szCs w:val="18"/>
        </w:rPr>
      </w:pPr>
      <w:r w:rsidRPr="00ED1B6D">
        <w:rPr>
          <w:sz w:val="20"/>
          <w:szCs w:val="18"/>
        </w:rPr>
        <w:t>Enterprise Systems, Sam M. Walton College of Business, University of Arkansas, Fayetteville</w:t>
      </w:r>
    </w:p>
    <w:p w14:paraId="6808062F" w14:textId="77777777" w:rsidR="00ED1B6D" w:rsidRPr="00ED1B6D" w:rsidRDefault="00ED1B6D" w:rsidP="00ED1B6D">
      <w:pPr>
        <w:pStyle w:val="NoSpacing"/>
        <w:rPr>
          <w:rFonts w:asciiTheme="minorHAnsi" w:hAnsiTheme="minorHAnsi"/>
          <w:szCs w:val="22"/>
        </w:rPr>
      </w:pPr>
      <w:r w:rsidRPr="00ED1B6D">
        <w:rPr>
          <w:rFonts w:asciiTheme="minorHAnsi" w:hAnsiTheme="minorHAnsi"/>
          <w:szCs w:val="22"/>
        </w:rPr>
        <w:t>SAS</w:t>
      </w:r>
      <w:r w:rsidRPr="00ED1B6D">
        <w:rPr>
          <w:rFonts w:asciiTheme="minorHAnsi" w:hAnsiTheme="minorHAnsi"/>
          <w:szCs w:val="22"/>
          <w:vertAlign w:val="superscript"/>
        </w:rPr>
        <w:t>®</w:t>
      </w:r>
      <w:r w:rsidRPr="00ED1B6D">
        <w:rPr>
          <w:rFonts w:asciiTheme="minorHAnsi" w:hAnsiTheme="minorHAnsi"/>
          <w:szCs w:val="22"/>
        </w:rPr>
        <w:t xml:space="preserve"> VIYA 8.2 Release V03 </w:t>
      </w:r>
    </w:p>
    <w:p w14:paraId="16E2336F" w14:textId="77777777" w:rsidR="00ED1B6D" w:rsidRPr="00ED1B6D" w:rsidRDefault="00ED1B6D" w:rsidP="00ED1B6D">
      <w:pPr>
        <w:pStyle w:val="NoSpacing"/>
        <w:rPr>
          <w:sz w:val="20"/>
          <w:szCs w:val="18"/>
        </w:rPr>
      </w:pPr>
    </w:p>
    <w:p w14:paraId="7EDBF48C" w14:textId="622DD655" w:rsidR="00ED1B6D" w:rsidRPr="00ED1B6D" w:rsidRDefault="00ED1B6D" w:rsidP="00ED1B6D">
      <w:pPr>
        <w:pStyle w:val="NoSpacing"/>
        <w:rPr>
          <w:i/>
          <w:sz w:val="20"/>
          <w:szCs w:val="18"/>
        </w:rPr>
      </w:pPr>
      <w:r w:rsidRPr="00ED1B6D">
        <w:rPr>
          <w:sz w:val="20"/>
          <w:szCs w:val="18"/>
        </w:rPr>
        <w:t xml:space="preserve">Copyright © </w:t>
      </w:r>
      <w:bookmarkStart w:id="1" w:name="Var_CopyrightYear_001"/>
      <w:r w:rsidRPr="00ED1B6D">
        <w:rPr>
          <w:sz w:val="20"/>
          <w:szCs w:val="18"/>
        </w:rPr>
        <w:t>20</w:t>
      </w:r>
      <w:bookmarkEnd w:id="1"/>
      <w:r>
        <w:rPr>
          <w:sz w:val="20"/>
          <w:szCs w:val="18"/>
        </w:rPr>
        <w:t>21</w:t>
      </w:r>
      <w:r w:rsidRPr="00ED1B6D">
        <w:rPr>
          <w:sz w:val="20"/>
          <w:szCs w:val="18"/>
        </w:rPr>
        <w:t xml:space="preserve"> </w:t>
      </w:r>
      <w:r w:rsidRPr="00ED1B6D">
        <w:rPr>
          <w:i/>
          <w:sz w:val="20"/>
          <w:szCs w:val="18"/>
        </w:rPr>
        <w:t>For educational uses only - adapted from sources with permission.  No part of this publication may be reproduced, stored in a retrieval system, or transmitted, in any form or by any means, electronic, mechanical, photocopying, or otherwise, without the prior written permission from the author/presenter.</w:t>
      </w:r>
    </w:p>
    <w:p w14:paraId="2B582BF5" w14:textId="5741AD26" w:rsidR="00D7187C" w:rsidRDefault="00ED1B6D" w:rsidP="00EA457E">
      <w:r>
        <w:br w:type="page"/>
      </w:r>
    </w:p>
    <w:p w14:paraId="0B74E4B7" w14:textId="1E76ED97" w:rsidR="00D7187C" w:rsidRDefault="00D7187C" w:rsidP="00EA457E"/>
    <w:p w14:paraId="31C277DB" w14:textId="2859535A" w:rsidR="00320122" w:rsidRPr="00320122" w:rsidRDefault="00D7187C" w:rsidP="00EA457E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79856733" wp14:editId="6727F348">
                <wp:simplePos x="0" y="0"/>
                <wp:positionH relativeFrom="column">
                  <wp:posOffset>11430</wp:posOffset>
                </wp:positionH>
                <wp:positionV relativeFrom="paragraph">
                  <wp:posOffset>1270</wp:posOffset>
                </wp:positionV>
                <wp:extent cx="5918835" cy="4413250"/>
                <wp:effectExtent l="0" t="0" r="5715" b="6350"/>
                <wp:wrapTight wrapText="bothSides">
                  <wp:wrapPolygon edited="0">
                    <wp:start x="0" y="0"/>
                    <wp:lineTo x="0" y="21538"/>
                    <wp:lineTo x="21551" y="21538"/>
                    <wp:lineTo x="21551" y="0"/>
                    <wp:lineTo x="0" y="0"/>
                  </wp:wrapPolygon>
                </wp:wrapTight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8835" cy="4413250"/>
                          <a:chOff x="0" y="0"/>
                          <a:chExt cx="5918835" cy="441325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3"/>
                          <a:stretch/>
                        </pic:blipFill>
                        <pic:spPr bwMode="auto">
                          <a:xfrm>
                            <a:off x="0" y="0"/>
                            <a:ext cx="5918835" cy="441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5" name="Rectangle 205"/>
                        <wps:cNvSpPr/>
                        <wps:spPr>
                          <a:xfrm>
                            <a:off x="3448050" y="1108710"/>
                            <a:ext cx="933450" cy="698500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4720590" y="1962150"/>
                            <a:ext cx="1104900" cy="1238250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A426D8" id="Group 207" o:spid="_x0000_s1026" style="position:absolute;margin-left:.9pt;margin-top:.1pt;width:466.05pt;height:347.5pt;z-index:-251619328" coordsize="59188,44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59188;height:44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">
                  <v:imagedata r:id="rId13" o:title="" croptop="461f"/>
                </v:shape>
                <v:rect id="Rectangle 205" o:spid="_x0000_s1028" style="position:absolute;left:34480;top:11087;width:9335;height:6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" filled="f" strokecolor="red" strokeweight="4.5pt"/>
                <v:rect id="Rectangle 206" o:spid="_x0000_s1029" style="position:absolute;left:47205;top:19621;width:11049;height:12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" filled="f" strokecolor="red" strokeweight="4.5pt"/>
                <w10:wrap type="tight"/>
              </v:group>
            </w:pict>
          </mc:Fallback>
        </mc:AlternateContent>
      </w:r>
      <w:r w:rsidR="00320122" w:rsidRPr="00320122">
        <w:t>Connecting to WCOB_RSC</w:t>
      </w:r>
    </w:p>
    <w:p w14:paraId="0C7CECFF" w14:textId="50DB3019" w:rsidR="00320122" w:rsidRPr="00320122" w:rsidRDefault="00CC6F58" w:rsidP="00EA457E"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312CEE8" wp14:editId="58FA28E3">
                <wp:simplePos x="0" y="0"/>
                <wp:positionH relativeFrom="column">
                  <wp:posOffset>2626360</wp:posOffset>
                </wp:positionH>
                <wp:positionV relativeFrom="paragraph">
                  <wp:posOffset>69215</wp:posOffset>
                </wp:positionV>
                <wp:extent cx="3751580" cy="1667510"/>
                <wp:effectExtent l="0" t="0" r="1270" b="8890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1580" cy="1667510"/>
                          <a:chOff x="0" y="0"/>
                          <a:chExt cx="3951793" cy="1798320"/>
                        </a:xfrm>
                      </wpg:grpSpPr>
                      <wpg:grpSp>
                        <wpg:cNvPr id="54" name="Group 54"/>
                        <wpg:cNvGrpSpPr/>
                        <wpg:grpSpPr>
                          <a:xfrm>
                            <a:off x="0" y="0"/>
                            <a:ext cx="1557655" cy="1798320"/>
                            <a:chOff x="0" y="0"/>
                            <a:chExt cx="1557655" cy="1798320"/>
                          </a:xfrm>
                        </wpg:grpSpPr>
                        <pic:pic xmlns:pic="http://schemas.openxmlformats.org/drawingml/2006/picture">
                          <pic:nvPicPr>
                            <pic:cNvPr id="56" name="Picture 5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8476"/>
                            <a:stretch/>
                          </pic:blipFill>
                          <pic:spPr bwMode="auto">
                            <a:xfrm>
                              <a:off x="0" y="0"/>
                              <a:ext cx="1557655" cy="17983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7" name="Rectangle 57"/>
                          <wps:cNvSpPr/>
                          <wps:spPr>
                            <a:xfrm>
                              <a:off x="63500" y="38100"/>
                              <a:ext cx="205740" cy="167640"/>
                            </a:xfrm>
                            <a:prstGeom prst="rect">
                              <a:avLst/>
                            </a:prstGeom>
                            <a:noFill/>
                            <a:ln w="571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8" name="Group 58"/>
                        <wpg:cNvGrpSpPr/>
                        <wpg:grpSpPr>
                          <a:xfrm>
                            <a:off x="2326193" y="0"/>
                            <a:ext cx="1625600" cy="1783080"/>
                            <a:chOff x="0" y="0"/>
                            <a:chExt cx="1625600" cy="1783080"/>
                          </a:xfrm>
                        </wpg:grpSpPr>
                        <pic:pic xmlns:pic="http://schemas.openxmlformats.org/drawingml/2006/picture">
                          <pic:nvPicPr>
                            <pic:cNvPr id="59" name="Picture 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25600" cy="17830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0" name="Rectangle 60"/>
                          <wps:cNvSpPr/>
                          <wps:spPr>
                            <a:xfrm>
                              <a:off x="82550" y="393700"/>
                              <a:ext cx="1461654" cy="203369"/>
                            </a:xfrm>
                            <a:prstGeom prst="rect">
                              <a:avLst/>
                            </a:prstGeom>
                            <a:noFill/>
                            <a:ln w="571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1" name="Group 61"/>
                        <wpg:cNvGrpSpPr/>
                        <wpg:grpSpPr>
                          <a:xfrm>
                            <a:off x="1652954" y="903305"/>
                            <a:ext cx="598170" cy="397510"/>
                            <a:chOff x="0" y="31750"/>
                            <a:chExt cx="598170" cy="397510"/>
                          </a:xfrm>
                        </wpg:grpSpPr>
                        <wps:wsp>
                          <wps:cNvPr id="62" name="Arrow: Right 62"/>
                          <wps:cNvSpPr/>
                          <wps:spPr>
                            <a:xfrm>
                              <a:off x="0" y="31750"/>
                              <a:ext cx="598170" cy="114300"/>
                            </a:xfrm>
                            <a:prstGeom prst="rightArrow">
                              <a:avLst>
                                <a:gd name="adj1" fmla="val 50000"/>
                                <a:gd name="adj2" fmla="val 93333"/>
                              </a:avLst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700" y="99060"/>
                              <a:ext cx="237490" cy="330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C01E79" w14:textId="77777777" w:rsidR="00320122" w:rsidRPr="00796FA1" w:rsidRDefault="00320122" w:rsidP="00EA457E">
                                <w:r w:rsidRPr="00796FA1"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12CEE8" id="Group 11" o:spid="_x0000_s1026" style="position:absolute;margin-left:206.8pt;margin-top:5.45pt;width:295.4pt;height:131.3pt;z-index:251684864;mso-width-relative:margin;mso-height-relative:margin" coordsize="39517,179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">
                <v:group id="Group 54" o:spid="_x0000_s1027" style="position:absolute;width:15576;height:17983" coordsize="15576,1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6" o:spid="_x0000_s1028" type="#_x0000_t75" style="position:absolute;width:15576;height:17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">
                    <v:imagedata r:id="rId16" o:title="" cropbottom="25216f"/>
                  </v:shape>
                  <v:rect id="Rectangle 57" o:spid="_x0000_s1029" style="position:absolute;left:635;top:381;width:2057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" filled="f" strokecolor="red" strokeweight="4.5pt"/>
                </v:group>
                <v:group id="Group 58" o:spid="_x0000_s1030" style="position:absolute;left:23261;width:16256;height:17830" coordsize="16256,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Picture 59" o:spid="_x0000_s1031" type="#_x0000_t75" style="position:absolute;width:16256;height:17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">
                    <v:imagedata r:id="rId17" o:title=""/>
                  </v:shape>
                  <v:rect id="Rectangle 60" o:spid="_x0000_s1032" style="position:absolute;left:825;top:3937;width:14617;height:20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" filled="f" strokecolor="red" strokeweight="4.5pt"/>
                </v:group>
                <v:group id="Group 61" o:spid="_x0000_s1033" style="position:absolute;left:16529;top:9033;width:5982;height:3975" coordorigin=",317" coordsize="5981,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Arrow: Right 62" o:spid="_x0000_s1034" type="#_x0000_t13" style="position:absolute;top:317;width:5981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" adj="17748" fillcolor="windowText" strokecolor="windowText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5" type="#_x0000_t202" style="position:absolute;left:1397;top:990;width:2374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  <v:textbox>
                      <w:txbxContent>
                        <w:p w14:paraId="36C01E79" w14:textId="77777777" w:rsidR="00320122" w:rsidRPr="00796FA1" w:rsidRDefault="00320122" w:rsidP="00EA457E">
                          <w:r w:rsidRPr="00796FA1">
                            <w:t>1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14:paraId="2F9C9D59" w14:textId="42AF0EE5" w:rsidR="00320122" w:rsidRPr="00796FA1" w:rsidRDefault="00320122" w:rsidP="00EA457E">
      <w:pPr>
        <w:pStyle w:val="Heading2"/>
      </w:pPr>
      <w:r w:rsidRPr="00796FA1">
        <w:t>Step 1: Get to Data Source</w:t>
      </w:r>
    </w:p>
    <w:p w14:paraId="264D2757" w14:textId="663AAC49" w:rsidR="00320122" w:rsidRPr="00796FA1" w:rsidRDefault="00320122" w:rsidP="00EA457E">
      <w:pPr>
        <w:pStyle w:val="ListParagraph"/>
        <w:numPr>
          <w:ilvl w:val="0"/>
          <w:numId w:val="15"/>
        </w:numPr>
      </w:pPr>
      <w:proofErr w:type="gramStart"/>
      <w:r w:rsidRPr="00796FA1">
        <w:t>Open up</w:t>
      </w:r>
      <w:proofErr w:type="gramEnd"/>
      <w:r w:rsidRPr="00796FA1">
        <w:t xml:space="preserve"> your “</w:t>
      </w:r>
      <w:r w:rsidRPr="00EA457E">
        <w:rPr>
          <w:b/>
          <w:bCs/>
        </w:rPr>
        <w:t>manage data</w:t>
      </w:r>
      <w:r w:rsidRPr="00796FA1">
        <w:t>”</w:t>
      </w:r>
    </w:p>
    <w:p w14:paraId="6A097A71" w14:textId="22B680AE" w:rsidR="00320122" w:rsidRPr="00796FA1" w:rsidRDefault="00320122" w:rsidP="00EA457E">
      <w:pPr>
        <w:pStyle w:val="ListParagraph"/>
        <w:numPr>
          <w:ilvl w:val="0"/>
          <w:numId w:val="15"/>
        </w:numPr>
      </w:pPr>
      <w:r w:rsidRPr="00796FA1">
        <w:t>Click on “Data Sources”</w:t>
      </w:r>
    </w:p>
    <w:p w14:paraId="295B55AC" w14:textId="44D08472" w:rsidR="00320122" w:rsidRPr="00796FA1" w:rsidRDefault="00320122" w:rsidP="00EA457E">
      <w:pPr>
        <w:pStyle w:val="ListParagraph"/>
        <w:numPr>
          <w:ilvl w:val="0"/>
          <w:numId w:val="15"/>
        </w:numPr>
      </w:pPr>
      <w:r w:rsidRPr="00796FA1">
        <w:t>Open “</w:t>
      </w:r>
      <w:proofErr w:type="spellStart"/>
      <w:r w:rsidRPr="00796FA1">
        <w:t>cas</w:t>
      </w:r>
      <w:proofErr w:type="spellEnd"/>
      <w:r w:rsidRPr="00796FA1">
        <w:t>-shared-default”</w:t>
      </w:r>
    </w:p>
    <w:p w14:paraId="01AF08FD" w14:textId="77777777" w:rsidR="00320122" w:rsidRPr="00796FA1" w:rsidRDefault="00320122" w:rsidP="00EA457E">
      <w:pPr>
        <w:pStyle w:val="ListParagraph"/>
        <w:numPr>
          <w:ilvl w:val="0"/>
          <w:numId w:val="15"/>
        </w:numPr>
      </w:pPr>
      <w:r w:rsidRPr="00796FA1">
        <w:t>Click on the “</w:t>
      </w:r>
      <w:r w:rsidRPr="00EA457E">
        <w:rPr>
          <w:b/>
          <w:bCs/>
        </w:rPr>
        <w:t>connect</w:t>
      </w:r>
      <w:r w:rsidRPr="00796FA1">
        <w:t>” option</w:t>
      </w:r>
    </w:p>
    <w:p w14:paraId="32F885B0" w14:textId="5AE16322" w:rsidR="00320122" w:rsidRPr="00320122" w:rsidRDefault="00CC6F58" w:rsidP="00EA457E"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EB6FBBA" wp14:editId="1CC3D983">
                <wp:simplePos x="0" y="0"/>
                <wp:positionH relativeFrom="column">
                  <wp:posOffset>210820</wp:posOffset>
                </wp:positionH>
                <wp:positionV relativeFrom="paragraph">
                  <wp:posOffset>214916</wp:posOffset>
                </wp:positionV>
                <wp:extent cx="6127904" cy="1479550"/>
                <wp:effectExtent l="0" t="0" r="6350" b="63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7904" cy="1479550"/>
                          <a:chOff x="0" y="0"/>
                          <a:chExt cx="6127904" cy="1479550"/>
                        </a:xfrm>
                      </wpg:grpSpPr>
                      <wpg:grpSp>
                        <wpg:cNvPr id="196" name="Group 196"/>
                        <wpg:cNvGrpSpPr/>
                        <wpg:grpSpPr>
                          <a:xfrm>
                            <a:off x="0" y="0"/>
                            <a:ext cx="2540635" cy="1479550"/>
                            <a:chOff x="0" y="0"/>
                            <a:chExt cx="2540635" cy="1479550"/>
                          </a:xfrm>
                        </wpg:grpSpPr>
                        <pic:pic xmlns:pic="http://schemas.openxmlformats.org/drawingml/2006/picture">
                          <pic:nvPicPr>
                            <pic:cNvPr id="197" name="Picture 1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40635" cy="14795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8" name="Rectangle 198"/>
                          <wps:cNvSpPr/>
                          <wps:spPr>
                            <a:xfrm>
                              <a:off x="501650" y="19050"/>
                              <a:ext cx="712470" cy="267970"/>
                            </a:xfrm>
                            <a:prstGeom prst="rect">
                              <a:avLst/>
                            </a:prstGeom>
                            <a:noFill/>
                            <a:ln w="571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Rectangle 199"/>
                          <wps:cNvSpPr/>
                          <wps:spPr>
                            <a:xfrm>
                              <a:off x="2114550" y="1079500"/>
                              <a:ext cx="300990" cy="295910"/>
                            </a:xfrm>
                            <a:prstGeom prst="rect">
                              <a:avLst/>
                            </a:prstGeom>
                            <a:noFill/>
                            <a:ln w="571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7390" y="264160"/>
                              <a:ext cx="237490" cy="330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A9C371" w14:textId="77777777" w:rsidR="00320122" w:rsidRPr="00796FA1" w:rsidRDefault="00320122" w:rsidP="00EA457E">
                                <w:r w:rsidRPr="00796FA1"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3250" y="1098550"/>
                              <a:ext cx="237490" cy="330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BB9759" w14:textId="77777777" w:rsidR="00320122" w:rsidRPr="00796FA1" w:rsidRDefault="00320122" w:rsidP="00EA457E">
                                <w:r w:rsidRPr="00796FA1"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2" name="Group 192"/>
                        <wpg:cNvGrpSpPr/>
                        <wpg:grpSpPr>
                          <a:xfrm>
                            <a:off x="3300884" y="140677"/>
                            <a:ext cx="2827020" cy="1254760"/>
                            <a:chOff x="0" y="0"/>
                            <a:chExt cx="2827020" cy="1254760"/>
                          </a:xfrm>
                        </wpg:grpSpPr>
                        <pic:pic xmlns:pic="http://schemas.openxmlformats.org/drawingml/2006/picture">
                          <pic:nvPicPr>
                            <pic:cNvPr id="193" name="Picture 1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27020" cy="12547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4" name="Rectangle 194"/>
                          <wps:cNvSpPr/>
                          <wps:spPr>
                            <a:xfrm>
                              <a:off x="1879600" y="641350"/>
                              <a:ext cx="236220" cy="219075"/>
                            </a:xfrm>
                            <a:prstGeom prst="rect">
                              <a:avLst/>
                            </a:prstGeom>
                            <a:noFill/>
                            <a:ln w="571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8170" y="885190"/>
                              <a:ext cx="237490" cy="330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5DCDB8" w14:textId="77777777" w:rsidR="00320122" w:rsidRPr="00796FA1" w:rsidRDefault="00320122" w:rsidP="00EA457E">
                                <w:r w:rsidRPr="00796FA1"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B6FBBA" id="Group 12" o:spid="_x0000_s1036" style="position:absolute;margin-left:16.6pt;margin-top:16.9pt;width:482.5pt;height:116.5pt;z-index:251687936" coordsize="61279,14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">
                <v:group id="Group 196" o:spid="_x0000_s1037" style="position:absolute;width:25406;height:14795" coordsize="25406,1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Picture 197" o:spid="_x0000_s1038" type="#_x0000_t75" style="position:absolute;width:25406;height:14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">
                    <v:imagedata r:id="rId20" o:title=""/>
                  </v:shape>
                  <v:rect id="Rectangle 198" o:spid="_x0000_s1039" style="position:absolute;left:5016;top:190;width:7125;height:2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" filled="f" strokecolor="red" strokeweight="4.5pt"/>
                  <v:rect id="Rectangle 199" o:spid="_x0000_s1040" style="position:absolute;left:21145;top:10795;width:3010;height:2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" filled="f" strokecolor="red" strokeweight="4.5pt"/>
                  <v:shape id="Text Box 2" o:spid="_x0000_s1041" type="#_x0000_t202" style="position:absolute;left:7073;top:2641;width:2375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  <v:textbox>
                      <w:txbxContent>
                        <w:p w14:paraId="40A9C371" w14:textId="77777777" w:rsidR="00320122" w:rsidRPr="00796FA1" w:rsidRDefault="00320122" w:rsidP="00EA457E">
                          <w:r w:rsidRPr="00796FA1">
                            <w:t>2</w:t>
                          </w:r>
                        </w:p>
                      </w:txbxContent>
                    </v:textbox>
                  </v:shape>
                  <v:shape id="Text Box 2" o:spid="_x0000_s1042" type="#_x0000_t202" style="position:absolute;left:18732;top:10985;width:2375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<v:textbox>
                      <w:txbxContent>
                        <w:p w14:paraId="4BBB9759" w14:textId="77777777" w:rsidR="00320122" w:rsidRPr="00796FA1" w:rsidRDefault="00320122" w:rsidP="00EA457E">
                          <w:r w:rsidRPr="00796FA1">
                            <w:t>3</w:t>
                          </w:r>
                        </w:p>
                      </w:txbxContent>
                    </v:textbox>
                  </v:shape>
                </v:group>
                <v:group id="Group 192" o:spid="_x0000_s1043" style="position:absolute;left:33008;top:1406;width:28271;height:12548" coordsize="28270,12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Picture 193" o:spid="_x0000_s1044" type="#_x0000_t75" style="position:absolute;width:28270;height:1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">
                    <v:imagedata r:id="rId21" o:title=""/>
                  </v:shape>
                  <v:rect id="Rectangle 194" o:spid="_x0000_s1045" style="position:absolute;left:18796;top:6413;width:2362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" filled="f" strokecolor="red" strokeweight="4.5pt"/>
                  <v:shape id="Text Box 2" o:spid="_x0000_s1046" type="#_x0000_t202" style="position:absolute;left:18681;top:8851;width:2375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  <v:textbox>
                      <w:txbxContent>
                        <w:p w14:paraId="035DCDB8" w14:textId="77777777" w:rsidR="00320122" w:rsidRPr="00796FA1" w:rsidRDefault="00320122" w:rsidP="00EA457E">
                          <w:r w:rsidRPr="00796FA1">
                            <w:t>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32D7820" w14:textId="3F9FE615" w:rsidR="00320122" w:rsidRPr="00320122" w:rsidRDefault="00320122" w:rsidP="00EA457E"/>
    <w:p w14:paraId="02661D2D" w14:textId="54870541" w:rsidR="00320122" w:rsidRPr="00320122" w:rsidRDefault="00320122" w:rsidP="00EA457E"/>
    <w:p w14:paraId="2279E7A5" w14:textId="7FE5AC42" w:rsidR="00320122" w:rsidRDefault="00320122" w:rsidP="00EA457E"/>
    <w:p w14:paraId="290E6D38" w14:textId="0FFF78BD" w:rsidR="00B520FD" w:rsidRDefault="00B520FD" w:rsidP="00EA457E"/>
    <w:p w14:paraId="56C7B031" w14:textId="77777777" w:rsidR="00EA457E" w:rsidRDefault="00EA457E" w:rsidP="00EA457E"/>
    <w:p w14:paraId="3C7FD0F4" w14:textId="58BA813E" w:rsidR="00320122" w:rsidRPr="00320122" w:rsidRDefault="00320122" w:rsidP="00EA457E">
      <w:pPr>
        <w:pStyle w:val="Heading2"/>
      </w:pPr>
      <w:r w:rsidRPr="00320122">
        <w:t xml:space="preserve">Step 2: </w:t>
      </w:r>
      <w:r w:rsidR="00DB7DF3">
        <w:t>Enter Instructor Provided Data</w:t>
      </w:r>
    </w:p>
    <w:p w14:paraId="5F8AE8EA" w14:textId="378BFDDE" w:rsidR="00320122" w:rsidRPr="00320122" w:rsidRDefault="00EA457E" w:rsidP="00EA457E">
      <w:r>
        <w:rPr>
          <w:i/>
          <w:iCs/>
          <w:noProof/>
        </w:rPr>
        <w:drawing>
          <wp:anchor distT="0" distB="0" distL="114300" distR="114300" simplePos="0" relativeHeight="251689984" behindDoc="0" locked="0" layoutInCell="1" allowOverlap="1" wp14:anchorId="3BAEEA17" wp14:editId="30C8D010">
            <wp:simplePos x="0" y="0"/>
            <wp:positionH relativeFrom="column">
              <wp:posOffset>2788285</wp:posOffset>
            </wp:positionH>
            <wp:positionV relativeFrom="paragraph">
              <wp:posOffset>217805</wp:posOffset>
            </wp:positionV>
            <wp:extent cx="3479800" cy="1651635"/>
            <wp:effectExtent l="0" t="0" r="6350" b="5715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122" w:rsidRPr="00320122">
        <w:t>Name:</w:t>
      </w:r>
      <w:r w:rsidR="00320122" w:rsidRPr="00320122">
        <w:tab/>
        <w:t>ISYS 5233 - &lt;</w:t>
      </w:r>
      <w:proofErr w:type="spellStart"/>
      <w:r w:rsidR="00320122" w:rsidRPr="00320122">
        <w:t>youruser</w:t>
      </w:r>
      <w:proofErr w:type="spellEnd"/>
      <w:r w:rsidR="00320122" w:rsidRPr="00320122">
        <w:t xml:space="preserve"> name&gt; - </w:t>
      </w:r>
      <w:proofErr w:type="spellStart"/>
      <w:r w:rsidR="00320122" w:rsidRPr="00320122">
        <w:t>yourdatabase</w:t>
      </w:r>
      <w:proofErr w:type="spellEnd"/>
      <w:r w:rsidR="00320122" w:rsidRPr="00320122">
        <w:t xml:space="preserve"> name</w:t>
      </w:r>
    </w:p>
    <w:p w14:paraId="6F163877" w14:textId="606C5880" w:rsidR="00320122" w:rsidRPr="00320122" w:rsidRDefault="00320122" w:rsidP="00EA457E">
      <w:pPr>
        <w:pStyle w:val="ListParagraph"/>
        <w:numPr>
          <w:ilvl w:val="0"/>
          <w:numId w:val="15"/>
        </w:numPr>
      </w:pPr>
      <w:r w:rsidRPr="00320122">
        <w:t>Server:</w:t>
      </w:r>
      <w:r w:rsidRPr="00320122">
        <w:tab/>
      </w:r>
      <w:proofErr w:type="spellStart"/>
      <w:r w:rsidRPr="00320122">
        <w:t>cas</w:t>
      </w:r>
      <w:proofErr w:type="spellEnd"/>
      <w:r w:rsidRPr="00320122">
        <w:t>-shared-default</w:t>
      </w:r>
    </w:p>
    <w:p w14:paraId="428116CE" w14:textId="110D45F2" w:rsidR="00320122" w:rsidRPr="00320122" w:rsidRDefault="00320122" w:rsidP="00EA457E">
      <w:pPr>
        <w:pStyle w:val="ListParagraph"/>
        <w:numPr>
          <w:ilvl w:val="0"/>
          <w:numId w:val="15"/>
        </w:numPr>
      </w:pPr>
      <w:r w:rsidRPr="00320122">
        <w:t xml:space="preserve">Type: </w:t>
      </w:r>
      <w:r w:rsidRPr="00320122">
        <w:tab/>
        <w:t xml:space="preserve">Database </w:t>
      </w:r>
    </w:p>
    <w:p w14:paraId="6D54B420" w14:textId="4F7BAD61" w:rsidR="00320122" w:rsidRDefault="00320122" w:rsidP="00EA457E">
      <w:r w:rsidRPr="00320122">
        <w:t>* (you must select “Database” first or the “Teradata” option will not be available under source type) *</w:t>
      </w:r>
    </w:p>
    <w:p w14:paraId="2F8741B6" w14:textId="1DE02905" w:rsidR="00CC6F58" w:rsidRDefault="00CC6F58" w:rsidP="00EA457E"/>
    <w:p w14:paraId="3B927358" w14:textId="77777777" w:rsidR="00EA457E" w:rsidRDefault="00EA457E" w:rsidP="00EA457E"/>
    <w:p w14:paraId="658F20EA" w14:textId="7B5848A7" w:rsidR="00320122" w:rsidRPr="00320122" w:rsidRDefault="00320122" w:rsidP="00EA457E">
      <w:pPr>
        <w:pStyle w:val="ListParagraph"/>
        <w:numPr>
          <w:ilvl w:val="0"/>
          <w:numId w:val="15"/>
        </w:numPr>
      </w:pPr>
      <w:r w:rsidRPr="00320122">
        <w:t>Source Type:</w:t>
      </w:r>
      <w:r w:rsidRPr="00320122">
        <w:tab/>
        <w:t>Teradata</w:t>
      </w:r>
    </w:p>
    <w:p w14:paraId="3EEEA36C" w14:textId="2D447192" w:rsidR="00320122" w:rsidRPr="00EA457E" w:rsidRDefault="00320122" w:rsidP="00EA457E">
      <w:pPr>
        <w:pStyle w:val="ListParagraph"/>
        <w:numPr>
          <w:ilvl w:val="0"/>
          <w:numId w:val="15"/>
        </w:numPr>
        <w:rPr>
          <w:b/>
        </w:rPr>
      </w:pPr>
      <w:r w:rsidRPr="00320122">
        <w:t>Persist…:</w:t>
      </w:r>
      <w:r w:rsidRPr="00320122">
        <w:tab/>
        <w:t>Check the box to persist your connection</w:t>
      </w:r>
    </w:p>
    <w:p w14:paraId="51CD8411" w14:textId="54ED578D" w:rsidR="008D05DD" w:rsidRDefault="00CC6F58" w:rsidP="00EA457E"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044A31A" wp14:editId="07CDBAE1">
                <wp:simplePos x="0" y="0"/>
                <wp:positionH relativeFrom="column">
                  <wp:posOffset>3370580</wp:posOffset>
                </wp:positionH>
                <wp:positionV relativeFrom="paragraph">
                  <wp:posOffset>36830</wp:posOffset>
                </wp:positionV>
                <wp:extent cx="2954020" cy="3305810"/>
                <wp:effectExtent l="0" t="0" r="0" b="8890"/>
                <wp:wrapSquare wrapText="bothSides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4020" cy="3305810"/>
                          <a:chOff x="0" y="0"/>
                          <a:chExt cx="2954020" cy="3305810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20" cy="3305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Rectangle 204"/>
                        <wps:cNvSpPr/>
                        <wps:spPr>
                          <a:xfrm>
                            <a:off x="1415771" y="3018483"/>
                            <a:ext cx="756055" cy="240979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7862FC" id="Group 14" o:spid="_x0000_s1026" style="position:absolute;margin-left:265.4pt;margin-top:2.9pt;width:232.6pt;height:260.3pt;z-index:251696128" coordsize="29540,33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">
                <v:shape id="Picture 49" o:spid="_x0000_s1027" type="#_x0000_t75" style="position:absolute;width:29540;height:33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">
                  <v:imagedata r:id="rId24" o:title=""/>
                </v:shape>
                <v:rect id="Rectangle 204" o:spid="_x0000_s1028" style="position:absolute;left:14157;top:30184;width:7561;height:2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" filled="f" strokecolor="red" strokeweight="4.5pt"/>
                <w10:wrap type="square"/>
              </v:group>
            </w:pict>
          </mc:Fallback>
        </mc:AlternateContent>
      </w:r>
    </w:p>
    <w:p w14:paraId="1E317182" w14:textId="7B7DE725" w:rsidR="00CC6F58" w:rsidRDefault="00CC6F58" w:rsidP="00EA457E"/>
    <w:p w14:paraId="2889096A" w14:textId="747D408A" w:rsidR="008D05DD" w:rsidRPr="00320122" w:rsidRDefault="008D05DD" w:rsidP="00EA457E"/>
    <w:p w14:paraId="79F016FB" w14:textId="2A645A20" w:rsidR="00320122" w:rsidRPr="00320122" w:rsidRDefault="00320122" w:rsidP="00EA457E"/>
    <w:p w14:paraId="67B9F4A4" w14:textId="31A1C69C" w:rsidR="00320122" w:rsidRPr="00320122" w:rsidRDefault="00320122" w:rsidP="00EA457E">
      <w:pPr>
        <w:pStyle w:val="ListParagraph"/>
        <w:numPr>
          <w:ilvl w:val="0"/>
          <w:numId w:val="15"/>
        </w:numPr>
      </w:pPr>
      <w:r w:rsidRPr="00320122">
        <w:t>User ID:</w:t>
      </w:r>
      <w:r w:rsidRPr="00320122">
        <w:tab/>
        <w:t>&lt;your username&gt;</w:t>
      </w:r>
    </w:p>
    <w:p w14:paraId="63EB22B9" w14:textId="0DA9076D" w:rsidR="00320122" w:rsidRPr="00320122" w:rsidRDefault="00320122" w:rsidP="00EA457E">
      <w:pPr>
        <w:pStyle w:val="ListParagraph"/>
        <w:numPr>
          <w:ilvl w:val="0"/>
          <w:numId w:val="15"/>
        </w:numPr>
      </w:pPr>
      <w:r w:rsidRPr="00320122">
        <w:t>Password:</w:t>
      </w:r>
      <w:r w:rsidRPr="00320122">
        <w:tab/>
        <w:t>your password</w:t>
      </w:r>
    </w:p>
    <w:p w14:paraId="4EA009AB" w14:textId="5FB6AD9E" w:rsidR="00320122" w:rsidRPr="00320122" w:rsidRDefault="00320122" w:rsidP="00EA457E">
      <w:pPr>
        <w:pStyle w:val="ListParagraph"/>
        <w:numPr>
          <w:ilvl w:val="0"/>
          <w:numId w:val="15"/>
        </w:numPr>
      </w:pPr>
      <w:r w:rsidRPr="00320122">
        <w:t>Server:</w:t>
      </w:r>
      <w:r w:rsidRPr="00320122">
        <w:tab/>
        <w:t>uofaifx.Walton.uark.edu</w:t>
      </w:r>
    </w:p>
    <w:p w14:paraId="6C9FC5A0" w14:textId="0807C26C" w:rsidR="00320122" w:rsidRPr="00320122" w:rsidRDefault="00320122" w:rsidP="00EA457E">
      <w:pPr>
        <w:pStyle w:val="ListParagraph"/>
        <w:numPr>
          <w:ilvl w:val="0"/>
          <w:numId w:val="15"/>
        </w:numPr>
      </w:pPr>
      <w:r w:rsidRPr="00320122">
        <w:t>Database:</w:t>
      </w:r>
      <w:r w:rsidRPr="00320122">
        <w:tab/>
        <w:t>WCOB_RSC</w:t>
      </w:r>
    </w:p>
    <w:p w14:paraId="0DC052B1" w14:textId="4D978165" w:rsidR="000F2644" w:rsidRPr="00320122" w:rsidRDefault="00320122" w:rsidP="00EA457E">
      <w:pPr>
        <w:pStyle w:val="ListParagraph"/>
        <w:numPr>
          <w:ilvl w:val="0"/>
          <w:numId w:val="15"/>
        </w:numPr>
      </w:pPr>
      <w:r w:rsidRPr="00320122">
        <w:t>Schema:</w:t>
      </w:r>
      <w:r w:rsidRPr="00320122">
        <w:tab/>
        <w:t>WCOB_RSC</w:t>
      </w:r>
    </w:p>
    <w:p w14:paraId="2D41EA5E" w14:textId="69E2370E" w:rsidR="00320122" w:rsidRPr="00320122" w:rsidRDefault="00320122" w:rsidP="00EA457E">
      <w:r w:rsidRPr="00320122">
        <w:t xml:space="preserve">Database and Schema need to be </w:t>
      </w:r>
      <w:proofErr w:type="gramStart"/>
      <w:r w:rsidRPr="00320122">
        <w:t>exactly the same</w:t>
      </w:r>
      <w:proofErr w:type="gramEnd"/>
    </w:p>
    <w:p w14:paraId="2888114C" w14:textId="7C78B6CC" w:rsidR="00320122" w:rsidRDefault="00320122" w:rsidP="00EA457E"/>
    <w:p w14:paraId="7496756C" w14:textId="154436FD" w:rsidR="008D05DD" w:rsidRPr="00320122" w:rsidRDefault="008D05DD" w:rsidP="00EA457E"/>
    <w:p w14:paraId="070C6608" w14:textId="608AD68E" w:rsidR="00320122" w:rsidRPr="00320122" w:rsidRDefault="00320122" w:rsidP="00EA457E">
      <w:r w:rsidRPr="00320122">
        <w:t>Step 3: Test Connection</w:t>
      </w:r>
    </w:p>
    <w:p w14:paraId="01B2F715" w14:textId="3C8DA03C" w:rsidR="00320122" w:rsidRPr="00320122" w:rsidRDefault="00320122" w:rsidP="00EA457E">
      <w:r w:rsidRPr="00320122">
        <w:t>At the bottom, click test connection</w:t>
      </w:r>
    </w:p>
    <w:p w14:paraId="4C03BABC" w14:textId="3E09A2AD" w:rsidR="00320122" w:rsidRDefault="00CC6F58" w:rsidP="00EA457E">
      <w:r w:rsidRPr="00320122">
        <w:rPr>
          <w:noProof/>
        </w:rPr>
        <w:drawing>
          <wp:anchor distT="0" distB="0" distL="114300" distR="114300" simplePos="0" relativeHeight="251698176" behindDoc="0" locked="0" layoutInCell="1" allowOverlap="1" wp14:anchorId="6D496275" wp14:editId="43D5C24A">
            <wp:simplePos x="0" y="0"/>
            <wp:positionH relativeFrom="column">
              <wp:posOffset>3581295</wp:posOffset>
            </wp:positionH>
            <wp:positionV relativeFrom="paragraph">
              <wp:posOffset>63758</wp:posOffset>
            </wp:positionV>
            <wp:extent cx="2938780" cy="1369060"/>
            <wp:effectExtent l="0" t="0" r="0" b="254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9EFD2" w14:textId="5F60DFA0" w:rsidR="00320122" w:rsidRPr="00320122" w:rsidRDefault="00320122" w:rsidP="00EA457E">
      <w:r w:rsidRPr="00320122">
        <w:t>If everything was entered correctly you should see the following message:</w:t>
      </w:r>
    </w:p>
    <w:p w14:paraId="63120249" w14:textId="7761EAFB" w:rsidR="00320122" w:rsidRPr="00320122" w:rsidRDefault="00320122" w:rsidP="00EA457E"/>
    <w:p w14:paraId="1B1F0EF6" w14:textId="7A86EC47" w:rsidR="00320122" w:rsidRDefault="00320122" w:rsidP="00EA457E">
      <w:r w:rsidRPr="00320122">
        <w:t xml:space="preserve">If successful, hit save. If unsuccessful, double check all the information </w:t>
      </w:r>
      <w:r w:rsidR="008D05DD">
        <w:t>entered</w:t>
      </w:r>
      <w:r w:rsidRPr="00320122">
        <w:t xml:space="preserve"> for spelling errors.</w:t>
      </w:r>
    </w:p>
    <w:p w14:paraId="252355E2" w14:textId="57A27CC4" w:rsidR="00EA457E" w:rsidRDefault="00EA457E" w:rsidP="00EA457E"/>
    <w:p w14:paraId="0F9957DA" w14:textId="77777777" w:rsidR="00EA457E" w:rsidRPr="00320122" w:rsidRDefault="00EA457E" w:rsidP="00EA457E"/>
    <w:p w14:paraId="118DB30F" w14:textId="77777777" w:rsidR="00320122" w:rsidRPr="00320122" w:rsidRDefault="00320122" w:rsidP="00EA457E">
      <w:pPr>
        <w:pStyle w:val="Heading1"/>
      </w:pPr>
      <w:r w:rsidRPr="00320122">
        <w:t>Using the Connection</w:t>
      </w:r>
    </w:p>
    <w:p w14:paraId="041B0911" w14:textId="46732E0A" w:rsidR="00320122" w:rsidRPr="00320122" w:rsidRDefault="00320122" w:rsidP="00EA457E">
      <w:r w:rsidRPr="00320122">
        <w:t xml:space="preserve">Now that we have made the connection, we will be stepping forward with report creation to look at the outcome of </w:t>
      </w:r>
      <w:r w:rsidR="00E526A1">
        <w:t>the</w:t>
      </w:r>
      <w:r w:rsidRPr="00320122">
        <w:t xml:space="preserve"> join.</w:t>
      </w:r>
    </w:p>
    <w:p w14:paraId="4ED11224" w14:textId="1F8C6235" w:rsidR="0032619B" w:rsidRDefault="00EA457E" w:rsidP="00EA457E">
      <w:pPr>
        <w:pStyle w:val="Heading2"/>
      </w:pPr>
      <w:r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17D26C21" wp14:editId="0623D0D2">
                <wp:simplePos x="0" y="0"/>
                <wp:positionH relativeFrom="column">
                  <wp:posOffset>3855085</wp:posOffset>
                </wp:positionH>
                <wp:positionV relativeFrom="paragraph">
                  <wp:posOffset>3175</wp:posOffset>
                </wp:positionV>
                <wp:extent cx="2317115" cy="889000"/>
                <wp:effectExtent l="0" t="0" r="6985" b="6350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7115" cy="889000"/>
                          <a:chOff x="0" y="0"/>
                          <a:chExt cx="2317450" cy="8890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011"/>
                          <a:stretch/>
                        </pic:blipFill>
                        <pic:spPr bwMode="auto">
                          <a:xfrm>
                            <a:off x="884255" y="0"/>
                            <a:ext cx="1433195" cy="88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24"/>
                            <a:ext cx="723900" cy="381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49AB1A" id="Group 15" o:spid="_x0000_s1026" style="position:absolute;margin-left:303.55pt;margin-top:.25pt;width:182.45pt;height:70pt;z-index:251648000" coordsize="23174,8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">
                <v:shape id="Picture 2" o:spid="_x0000_s1027" type="#_x0000_t75" style="position:absolute;left:8842;width:14332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">
                  <v:imagedata r:id="rId28" o:title="" cropbottom="42606f"/>
                </v:shape>
                <v:shape id="Picture 4" o:spid="_x0000_s1028" type="#_x0000_t75" style="position:absolute;top:50;width:7239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">
                  <v:imagedata r:id="rId29" o:title=""/>
                </v:shape>
                <w10:wrap type="square"/>
              </v:group>
            </w:pict>
          </mc:Fallback>
        </mc:AlternateContent>
      </w:r>
      <w:r w:rsidR="000355D8" w:rsidRPr="001852B5">
        <w:t xml:space="preserve">Step 1: </w:t>
      </w:r>
      <w:r w:rsidR="00D47826">
        <w:t xml:space="preserve">Load </w:t>
      </w:r>
      <w:proofErr w:type="spellStart"/>
      <w:r w:rsidR="00DB7DF3">
        <w:t>Sales_Fact</w:t>
      </w:r>
      <w:proofErr w:type="spellEnd"/>
      <w:r w:rsidR="00DB7DF3">
        <w:t xml:space="preserve"> into Memory</w:t>
      </w:r>
    </w:p>
    <w:p w14:paraId="018D2AC0" w14:textId="27C73015" w:rsidR="002E647E" w:rsidRPr="00EA457E" w:rsidRDefault="002E647E" w:rsidP="00EA457E">
      <w:pPr>
        <w:pStyle w:val="ListParagraph"/>
      </w:pPr>
      <w:r w:rsidRPr="00EA457E">
        <w:t>Select the drop-down menu located in the top left</w:t>
      </w:r>
    </w:p>
    <w:p w14:paraId="06BF6571" w14:textId="3BF0309D" w:rsidR="003F6BEE" w:rsidRPr="00770219" w:rsidRDefault="00EA457E" w:rsidP="00EA457E">
      <w:pPr>
        <w:pStyle w:val="ListParagraph"/>
      </w:pPr>
      <w:r w:rsidRPr="008F3A90">
        <w:rPr>
          <w:noProof/>
        </w:rPr>
        <w:drawing>
          <wp:anchor distT="0" distB="0" distL="114300" distR="114300" simplePos="0" relativeHeight="251658240" behindDoc="1" locked="0" layoutInCell="1" allowOverlap="1" wp14:anchorId="759CEC36" wp14:editId="270ECC8D">
            <wp:simplePos x="0" y="0"/>
            <wp:positionH relativeFrom="margin">
              <wp:posOffset>3808095</wp:posOffset>
            </wp:positionH>
            <wp:positionV relativeFrom="paragraph">
              <wp:posOffset>190500</wp:posOffset>
            </wp:positionV>
            <wp:extent cx="2364740" cy="1251585"/>
            <wp:effectExtent l="0" t="0" r="0" b="571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47E" w:rsidRPr="00770219">
        <w:t xml:space="preserve">Select </w:t>
      </w:r>
      <w:r w:rsidR="002E647E" w:rsidRPr="00770219">
        <w:rPr>
          <w:b/>
          <w:bCs/>
        </w:rPr>
        <w:t>“Manage Data”</w:t>
      </w:r>
      <w:r w:rsidR="002E647E" w:rsidRPr="00770219">
        <w:t xml:space="preserve"> from the menu</w:t>
      </w:r>
    </w:p>
    <w:p w14:paraId="3C0A0ED7" w14:textId="65C11930" w:rsidR="005A2607" w:rsidRPr="00FD407D" w:rsidRDefault="005A2607" w:rsidP="00EA457E"/>
    <w:p w14:paraId="5DF912D0" w14:textId="4264DD99" w:rsidR="0029144E" w:rsidRPr="00FD407D" w:rsidRDefault="00E74D64" w:rsidP="00EA457E">
      <w:pPr>
        <w:pStyle w:val="ListParagraph"/>
      </w:pPr>
      <w:r w:rsidRPr="00FD407D">
        <w:t xml:space="preserve">Use the filter to find the </w:t>
      </w:r>
      <w:r w:rsidRPr="00FD407D">
        <w:rPr>
          <w:b/>
          <w:bCs/>
        </w:rPr>
        <w:t>“</w:t>
      </w:r>
      <w:r w:rsidR="005A2607" w:rsidRPr="00770219">
        <w:rPr>
          <w:b/>
          <w:bCs/>
        </w:rPr>
        <w:t>S</w:t>
      </w:r>
      <w:r w:rsidR="00701AEC">
        <w:rPr>
          <w:b/>
          <w:bCs/>
        </w:rPr>
        <w:t>ales_Fact</w:t>
      </w:r>
      <w:r w:rsidRPr="00770219">
        <w:rPr>
          <w:b/>
          <w:bCs/>
        </w:rPr>
        <w:t>”</w:t>
      </w:r>
      <w:r w:rsidR="00701AEC">
        <w:t xml:space="preserve"> table</w:t>
      </w:r>
    </w:p>
    <w:p w14:paraId="7ECE216F" w14:textId="77777777" w:rsidR="00E536ED" w:rsidRPr="008F3A90" w:rsidRDefault="00E536ED" w:rsidP="00EA457E"/>
    <w:p w14:paraId="7E2E8AFE" w14:textId="4191DF94" w:rsidR="0029144E" w:rsidRDefault="00EA457E" w:rsidP="00EA457E">
      <w:pPr>
        <w:pStyle w:val="ListParagraph"/>
      </w:pPr>
      <w:r w:rsidRPr="0029144E">
        <w:rPr>
          <w:noProof/>
        </w:rPr>
        <w:drawing>
          <wp:anchor distT="0" distB="0" distL="114300" distR="114300" simplePos="0" relativeHeight="251660288" behindDoc="1" locked="0" layoutInCell="1" allowOverlap="1" wp14:anchorId="653F4762" wp14:editId="7DCA02E7">
            <wp:simplePos x="0" y="0"/>
            <wp:positionH relativeFrom="margin">
              <wp:posOffset>3787775</wp:posOffset>
            </wp:positionH>
            <wp:positionV relativeFrom="paragraph">
              <wp:posOffset>483870</wp:posOffset>
            </wp:positionV>
            <wp:extent cx="2400300" cy="504825"/>
            <wp:effectExtent l="0" t="0" r="0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144E">
        <w:t>In the top right, select the lightning bolt to load it into memory. After this is done the actions drop down should become available</w:t>
      </w:r>
    </w:p>
    <w:p w14:paraId="09FFCFB7" w14:textId="32640147" w:rsidR="00EA457E" w:rsidRDefault="00EA457E" w:rsidP="00EA457E">
      <w:pPr>
        <w:ind w:left="360"/>
      </w:pPr>
    </w:p>
    <w:p w14:paraId="1663B412" w14:textId="77777777" w:rsidR="00EA457E" w:rsidRDefault="00EA457E" w:rsidP="00EA457E"/>
    <w:p w14:paraId="44F6282F" w14:textId="2F689495" w:rsidR="0029144E" w:rsidRPr="00503937" w:rsidRDefault="00DB7DF3" w:rsidP="00EA457E">
      <w:pPr>
        <w:pStyle w:val="Heading2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AFD8929" wp14:editId="49DE5546">
            <wp:simplePos x="0" y="0"/>
            <wp:positionH relativeFrom="column">
              <wp:posOffset>4003668</wp:posOffset>
            </wp:positionH>
            <wp:positionV relativeFrom="paragraph">
              <wp:posOffset>271759</wp:posOffset>
            </wp:positionV>
            <wp:extent cx="2263775" cy="1188720"/>
            <wp:effectExtent l="0" t="0" r="317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937">
        <w:t>Step 2:</w:t>
      </w:r>
      <w:r w:rsidR="00B520FD">
        <w:t xml:space="preserve"> Load </w:t>
      </w:r>
      <w:proofErr w:type="spellStart"/>
      <w:r>
        <w:t>Customer_Dimension</w:t>
      </w:r>
      <w:proofErr w:type="spellEnd"/>
      <w:r>
        <w:t xml:space="preserve"> into Memory</w:t>
      </w:r>
    </w:p>
    <w:p w14:paraId="1D7067EE" w14:textId="6AE01A83" w:rsidR="00F36EA9" w:rsidRPr="00FD407D" w:rsidRDefault="00F36EA9" w:rsidP="00EA457E">
      <w:pPr>
        <w:pStyle w:val="ListParagraph"/>
      </w:pPr>
      <w:r w:rsidRPr="00FD407D">
        <w:t xml:space="preserve">Use the filter to find the </w:t>
      </w:r>
      <w:r w:rsidRPr="00FD407D">
        <w:rPr>
          <w:b/>
          <w:bCs/>
        </w:rPr>
        <w:t>“</w:t>
      </w:r>
      <w:proofErr w:type="spellStart"/>
      <w:r w:rsidR="00701AEC">
        <w:rPr>
          <w:b/>
          <w:bCs/>
        </w:rPr>
        <w:t>Customer_Dimen</w:t>
      </w:r>
      <w:r w:rsidR="00031069">
        <w:rPr>
          <w:b/>
          <w:bCs/>
        </w:rPr>
        <w:t>s</w:t>
      </w:r>
      <w:r w:rsidR="00701AEC">
        <w:rPr>
          <w:b/>
          <w:bCs/>
        </w:rPr>
        <w:t>ion</w:t>
      </w:r>
      <w:proofErr w:type="spellEnd"/>
      <w:r w:rsidRPr="00770219">
        <w:rPr>
          <w:b/>
          <w:bCs/>
        </w:rPr>
        <w:t>”</w:t>
      </w:r>
      <w:r w:rsidRPr="00770219">
        <w:t xml:space="preserve"> </w:t>
      </w:r>
      <w:r w:rsidR="00701AEC">
        <w:t>table</w:t>
      </w:r>
    </w:p>
    <w:p w14:paraId="74FAFBCB" w14:textId="77777777" w:rsidR="00701AEC" w:rsidRPr="00F02FD2" w:rsidRDefault="00701AEC" w:rsidP="00EA457E"/>
    <w:p w14:paraId="3061BD1F" w14:textId="402493C6" w:rsidR="00701AEC" w:rsidRDefault="00C37080" w:rsidP="00EA457E">
      <w:pPr>
        <w:pStyle w:val="ListParagraph"/>
      </w:pPr>
      <w:r w:rsidRPr="0029144E">
        <w:rPr>
          <w:noProof/>
        </w:rPr>
        <w:drawing>
          <wp:anchor distT="0" distB="0" distL="114300" distR="114300" simplePos="0" relativeHeight="251668480" behindDoc="1" locked="0" layoutInCell="1" allowOverlap="1" wp14:anchorId="0277D32D" wp14:editId="717A33EC">
            <wp:simplePos x="0" y="0"/>
            <wp:positionH relativeFrom="margin">
              <wp:posOffset>3893185</wp:posOffset>
            </wp:positionH>
            <wp:positionV relativeFrom="paragraph">
              <wp:posOffset>506730</wp:posOffset>
            </wp:positionV>
            <wp:extent cx="2400300" cy="504825"/>
            <wp:effectExtent l="0" t="0" r="0" b="952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 the top right, select the lightning bolt to load it into memory. After this is done the actions drop down should become available</w:t>
      </w:r>
    </w:p>
    <w:p w14:paraId="325C63BA" w14:textId="77777777" w:rsidR="00EA457E" w:rsidRDefault="00EA457E" w:rsidP="00EA457E"/>
    <w:p w14:paraId="5645DA1C" w14:textId="77777777" w:rsidR="00EA457E" w:rsidRPr="00F02FD2" w:rsidRDefault="00EA457E" w:rsidP="00EA457E"/>
    <w:p w14:paraId="79DF69F8" w14:textId="6212C947" w:rsidR="00E74D64" w:rsidRPr="00B520FD" w:rsidRDefault="00FD407D" w:rsidP="00EA457E">
      <w:pPr>
        <w:pStyle w:val="Heading2"/>
      </w:pPr>
      <w:r w:rsidRPr="00B520FD">
        <w:t xml:space="preserve">Step </w:t>
      </w:r>
      <w:r w:rsidR="00503937" w:rsidRPr="00B520FD">
        <w:t>3</w:t>
      </w:r>
      <w:r w:rsidRPr="00B520FD">
        <w:t>:</w:t>
      </w:r>
      <w:r w:rsidR="00B520FD">
        <w:t xml:space="preserve"> Set up the Join</w:t>
      </w:r>
    </w:p>
    <w:p w14:paraId="397018A1" w14:textId="2379D93D" w:rsidR="00E74D64" w:rsidRPr="00E74D64" w:rsidRDefault="00FD407D" w:rsidP="00EA457E">
      <w:r>
        <w:rPr>
          <w:noProof/>
        </w:rPr>
        <w:drawing>
          <wp:anchor distT="0" distB="0" distL="114300" distR="114300" simplePos="0" relativeHeight="251662336" behindDoc="1" locked="0" layoutInCell="1" allowOverlap="1" wp14:anchorId="7A660F70" wp14:editId="7826C83C">
            <wp:simplePos x="0" y="0"/>
            <wp:positionH relativeFrom="margin">
              <wp:posOffset>4004733</wp:posOffset>
            </wp:positionH>
            <wp:positionV relativeFrom="paragraph">
              <wp:posOffset>165312</wp:posOffset>
            </wp:positionV>
            <wp:extent cx="2127885" cy="611505"/>
            <wp:effectExtent l="0" t="0" r="5715" b="0"/>
            <wp:wrapTight wrapText="bothSides">
              <wp:wrapPolygon edited="0">
                <wp:start x="0" y="0"/>
                <wp:lineTo x="0" y="20860"/>
                <wp:lineTo x="21465" y="20860"/>
                <wp:lineTo x="21465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" r="36036"/>
                    <a:stretch/>
                  </pic:blipFill>
                  <pic:spPr bwMode="auto">
                    <a:xfrm>
                      <a:off x="0" y="0"/>
                      <a:ext cx="2127885" cy="61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4294B" w14:textId="6BC09860" w:rsidR="00291E21" w:rsidRDefault="0029144E" w:rsidP="00EA457E">
      <w:pPr>
        <w:pStyle w:val="ListParagraph"/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04040A56" wp14:editId="02DCAE65">
            <wp:simplePos x="0" y="0"/>
            <wp:positionH relativeFrom="column">
              <wp:posOffset>4293235</wp:posOffset>
            </wp:positionH>
            <wp:positionV relativeFrom="paragraph">
              <wp:posOffset>715010</wp:posOffset>
            </wp:positionV>
            <wp:extent cx="1607820" cy="1308735"/>
            <wp:effectExtent l="0" t="0" r="0" b="5715"/>
            <wp:wrapTight wrapText="bothSides">
              <wp:wrapPolygon edited="0">
                <wp:start x="0" y="0"/>
                <wp:lineTo x="0" y="21380"/>
                <wp:lineTo x="21242" y="21380"/>
                <wp:lineTo x="2124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Select the “</w:t>
      </w:r>
      <w:r w:rsidR="00FC68D7">
        <w:t>SALES_FACT</w:t>
      </w:r>
      <w:r>
        <w:t xml:space="preserve">” table </w:t>
      </w:r>
      <w:r w:rsidR="00291E21">
        <w:t>from</w:t>
      </w:r>
      <w:r>
        <w:t xml:space="preserve"> your loaded data (the one with lightning bolt)</w:t>
      </w:r>
      <w:r w:rsidR="00291E21">
        <w:t xml:space="preserve"> and </w:t>
      </w:r>
      <w:r>
        <w:t>o</w:t>
      </w:r>
      <w:r w:rsidR="00E74D64">
        <w:t xml:space="preserve">n the right side of the screen, select </w:t>
      </w:r>
      <w:r w:rsidR="00E74D64" w:rsidRPr="00E74D64">
        <w:rPr>
          <w:b/>
          <w:bCs/>
        </w:rPr>
        <w:t>“Prepare Data”</w:t>
      </w:r>
      <w:r w:rsidR="00E74D64">
        <w:t xml:space="preserve"> from the “Actions” drop down menu</w:t>
      </w:r>
    </w:p>
    <w:p w14:paraId="2DE41AAF" w14:textId="33660452" w:rsidR="00FD407D" w:rsidRPr="00031069" w:rsidRDefault="00031069" w:rsidP="00EA457E">
      <w:r w:rsidRPr="00031069">
        <w:rPr>
          <w:b/>
          <w:bCs/>
        </w:rPr>
        <w:t>Note:</w:t>
      </w:r>
      <w:r w:rsidRPr="00031069">
        <w:t xml:space="preserve"> </w:t>
      </w:r>
      <w:proofErr w:type="spellStart"/>
      <w:r w:rsidRPr="00031069">
        <w:t>Sales_Fact</w:t>
      </w:r>
      <w:proofErr w:type="spellEnd"/>
      <w:r w:rsidRPr="00031069">
        <w:t xml:space="preserve"> is the primary table, meaning we need to attach customers to each sales fact. One customer will be attached to multiple sales facts.</w:t>
      </w:r>
    </w:p>
    <w:p w14:paraId="4D266D70" w14:textId="7CC3EB9E" w:rsidR="00031069" w:rsidRDefault="00031069" w:rsidP="00EA457E"/>
    <w:p w14:paraId="0333032A" w14:textId="570D11FC" w:rsidR="00EA457E" w:rsidRDefault="00EA457E" w:rsidP="00EA457E"/>
    <w:p w14:paraId="2B77E570" w14:textId="77777777" w:rsidR="00EA457E" w:rsidRPr="001852B5" w:rsidRDefault="00EA457E" w:rsidP="00EA457E"/>
    <w:p w14:paraId="27D9CC11" w14:textId="254CE4CA" w:rsidR="00F77634" w:rsidRPr="00031069" w:rsidRDefault="00EA457E" w:rsidP="00EA457E">
      <w:pPr>
        <w:pStyle w:val="ListParagraph"/>
      </w:pPr>
      <w:r w:rsidRPr="001852B5">
        <w:rPr>
          <w:noProof/>
        </w:rPr>
        <w:drawing>
          <wp:anchor distT="0" distB="0" distL="114300" distR="114300" simplePos="0" relativeHeight="251651072" behindDoc="1" locked="0" layoutInCell="1" allowOverlap="1" wp14:anchorId="067AAAAE" wp14:editId="671B1143">
            <wp:simplePos x="0" y="0"/>
            <wp:positionH relativeFrom="column">
              <wp:posOffset>3972476</wp:posOffset>
            </wp:positionH>
            <wp:positionV relativeFrom="paragraph">
              <wp:posOffset>105814</wp:posOffset>
            </wp:positionV>
            <wp:extent cx="2270125" cy="1125855"/>
            <wp:effectExtent l="0" t="0" r="0" b="0"/>
            <wp:wrapTight wrapText="bothSides">
              <wp:wrapPolygon edited="0">
                <wp:start x="0" y="0"/>
                <wp:lineTo x="0" y="21198"/>
                <wp:lineTo x="21389" y="21198"/>
                <wp:lineTo x="2138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634" w:rsidRPr="00FD407D">
        <w:t xml:space="preserve">Double click the </w:t>
      </w:r>
      <w:r w:rsidR="00F77634" w:rsidRPr="00FD407D">
        <w:rPr>
          <w:b/>
          <w:bCs/>
        </w:rPr>
        <w:t>“Join”</w:t>
      </w:r>
      <w:r w:rsidR="00F77634" w:rsidRPr="00FD407D">
        <w:t xml:space="preserve"> option under the </w:t>
      </w:r>
      <w:r w:rsidR="00F77634" w:rsidRPr="00770219">
        <w:rPr>
          <w:b/>
          <w:bCs/>
        </w:rPr>
        <w:t xml:space="preserve">“Multi-input Transforms” </w:t>
      </w:r>
      <w:r w:rsidR="00F77634" w:rsidRPr="00770219">
        <w:t>section</w:t>
      </w:r>
    </w:p>
    <w:p w14:paraId="18235D81" w14:textId="42DCF415" w:rsidR="00F77634" w:rsidRPr="00FD407D" w:rsidRDefault="00F77634" w:rsidP="00EA457E"/>
    <w:p w14:paraId="5B495606" w14:textId="318CAC8A" w:rsidR="00F77634" w:rsidRPr="00FD407D" w:rsidRDefault="00EA457E" w:rsidP="00EA457E">
      <w:pPr>
        <w:pStyle w:val="ListParagraph"/>
      </w:pPr>
      <w:r w:rsidRPr="001852B5">
        <w:rPr>
          <w:noProof/>
        </w:rPr>
        <w:drawing>
          <wp:anchor distT="0" distB="0" distL="114300" distR="114300" simplePos="0" relativeHeight="251652096" behindDoc="1" locked="0" layoutInCell="1" allowOverlap="1" wp14:anchorId="68CA5138" wp14:editId="14721681">
            <wp:simplePos x="0" y="0"/>
            <wp:positionH relativeFrom="column">
              <wp:posOffset>3202305</wp:posOffset>
            </wp:positionH>
            <wp:positionV relativeFrom="paragraph">
              <wp:posOffset>22860</wp:posOffset>
            </wp:positionV>
            <wp:extent cx="457200" cy="447675"/>
            <wp:effectExtent l="0" t="0" r="0" b="9525"/>
            <wp:wrapTight wrapText="bothSides">
              <wp:wrapPolygon edited="0">
                <wp:start x="0" y="0"/>
                <wp:lineTo x="0" y="21140"/>
                <wp:lineTo x="20700" y="21140"/>
                <wp:lineTo x="2070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634" w:rsidRPr="00FD407D">
        <w:t>Select the following icon by Table T2</w:t>
      </w:r>
    </w:p>
    <w:p w14:paraId="520F81AB" w14:textId="0596785F" w:rsidR="00345AE1" w:rsidRPr="001852B5" w:rsidRDefault="00345AE1" w:rsidP="00EA457E"/>
    <w:p w14:paraId="5AB1B186" w14:textId="3DB89C63" w:rsidR="00F77634" w:rsidRPr="00FD407D" w:rsidRDefault="006551F8" w:rsidP="00EA457E">
      <w:r w:rsidRPr="001852B5">
        <w:rPr>
          <w:noProof/>
        </w:rPr>
        <w:drawing>
          <wp:anchor distT="0" distB="0" distL="114300" distR="114300" simplePos="0" relativeHeight="251663360" behindDoc="1" locked="0" layoutInCell="1" allowOverlap="1" wp14:anchorId="040FCB82" wp14:editId="4FBC44D2">
            <wp:simplePos x="0" y="0"/>
            <wp:positionH relativeFrom="column">
              <wp:posOffset>2981702</wp:posOffset>
            </wp:positionH>
            <wp:positionV relativeFrom="paragraph">
              <wp:posOffset>164891</wp:posOffset>
            </wp:positionV>
            <wp:extent cx="3263265" cy="131826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265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01CC5" w14:textId="037BC170" w:rsidR="00C37080" w:rsidRPr="00701AEC" w:rsidRDefault="00F77634" w:rsidP="00EA457E">
      <w:pPr>
        <w:pStyle w:val="ListParagraph"/>
      </w:pPr>
      <w:r w:rsidRPr="00770219">
        <w:t xml:space="preserve">Use the filter to find the </w:t>
      </w:r>
      <w:r w:rsidRPr="00770219">
        <w:rPr>
          <w:b/>
          <w:bCs/>
        </w:rPr>
        <w:t>“</w:t>
      </w:r>
      <w:r w:rsidR="0029144E" w:rsidRPr="00770219">
        <w:rPr>
          <w:b/>
          <w:bCs/>
        </w:rPr>
        <w:t>CUSTOMER_DIMENSION</w:t>
      </w:r>
      <w:r w:rsidRPr="00770219">
        <w:rPr>
          <w:b/>
          <w:bCs/>
        </w:rPr>
        <w:t>”</w:t>
      </w:r>
      <w:r w:rsidR="00291E21" w:rsidRPr="00770219">
        <w:rPr>
          <w:b/>
          <w:bCs/>
        </w:rPr>
        <w:t xml:space="preserve"> loaded</w:t>
      </w:r>
      <w:r w:rsidRPr="00770219">
        <w:t xml:space="preserve"> data set </w:t>
      </w:r>
      <w:r w:rsidR="00291E21" w:rsidRPr="00770219">
        <w:t xml:space="preserve">(with the lightning bolt) </w:t>
      </w:r>
      <w:r w:rsidRPr="00770219">
        <w:t xml:space="preserve">and hit the </w:t>
      </w:r>
      <w:r w:rsidRPr="00770219">
        <w:rPr>
          <w:b/>
          <w:bCs/>
        </w:rPr>
        <w:t>“OK”</w:t>
      </w:r>
      <w:r w:rsidRPr="00770219">
        <w:t xml:space="preserve"> button in the bottom right</w:t>
      </w:r>
    </w:p>
    <w:p w14:paraId="3DFA55DA" w14:textId="46A28DAD" w:rsidR="0030329B" w:rsidRDefault="0030329B" w:rsidP="00EA457E"/>
    <w:p w14:paraId="31F7D67D" w14:textId="6521F485" w:rsidR="00C37080" w:rsidRPr="00EA38D9" w:rsidRDefault="006551F8" w:rsidP="00EA457E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624F458" wp14:editId="700BE5E2">
                <wp:simplePos x="0" y="0"/>
                <wp:positionH relativeFrom="column">
                  <wp:posOffset>2225675</wp:posOffset>
                </wp:positionH>
                <wp:positionV relativeFrom="paragraph">
                  <wp:posOffset>95885</wp:posOffset>
                </wp:positionV>
                <wp:extent cx="4086225" cy="1431290"/>
                <wp:effectExtent l="0" t="0" r="28575" b="16510"/>
                <wp:wrapSquare wrapText="bothSides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6225" cy="1431290"/>
                          <a:chOff x="0" y="0"/>
                          <a:chExt cx="4841128" cy="1752602"/>
                        </a:xfrm>
                      </wpg:grpSpPr>
                      <wpg:grpSp>
                        <wpg:cNvPr id="32" name="Group 32"/>
                        <wpg:cNvGrpSpPr/>
                        <wpg:grpSpPr>
                          <a:xfrm>
                            <a:off x="0" y="0"/>
                            <a:ext cx="2270760" cy="1737360"/>
                            <a:chOff x="0" y="0"/>
                            <a:chExt cx="2270760" cy="1737360"/>
                          </a:xfrm>
                        </wpg:grpSpPr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9560" y="1417646"/>
                              <a:ext cx="1644957" cy="31971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5B6830" w14:textId="37CDD6F9" w:rsidR="007D3FD4" w:rsidRPr="0030329B" w:rsidRDefault="007D3FD4" w:rsidP="006551F8">
                                <w:pPr>
                                  <w:spacing w:before="0" w:after="0"/>
                                </w:pPr>
                                <w:r w:rsidRPr="006551F8">
                                  <w:rPr>
                                    <w:sz w:val="20"/>
                                    <w:szCs w:val="18"/>
                                  </w:rPr>
                                  <w:t xml:space="preserve">SALES_FACT </w:t>
                                </w:r>
                                <w:r w:rsidRPr="0030329B">
                                  <w:t>table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70760" cy="14541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3" name="Group 33"/>
                        <wpg:cNvGrpSpPr/>
                        <wpg:grpSpPr>
                          <a:xfrm>
                            <a:off x="2296048" y="0"/>
                            <a:ext cx="2545080" cy="1752602"/>
                            <a:chOff x="-76200" y="0"/>
                            <a:chExt cx="2545080" cy="1752602"/>
                          </a:xfrm>
                        </wpg:grpSpPr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76200" y="1417648"/>
                              <a:ext cx="2545080" cy="33495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F8267A" w14:textId="36F54A19" w:rsidR="008509A5" w:rsidRPr="006551F8" w:rsidRDefault="008509A5" w:rsidP="006551F8">
                                <w:pPr>
                                  <w:spacing w:before="0" w:after="0"/>
                                  <w:rPr>
                                    <w:sz w:val="22"/>
                                    <w:szCs w:val="20"/>
                                  </w:rPr>
                                </w:pPr>
                                <w:r w:rsidRPr="006551F8">
                                  <w:rPr>
                                    <w:sz w:val="22"/>
                                    <w:szCs w:val="20"/>
                                  </w:rPr>
                                  <w:t>CUSTOMER_DIMENSION table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" name="Picture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00300" cy="14554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24F458" id="Group 16" o:spid="_x0000_s1047" style="position:absolute;margin-left:175.25pt;margin-top:7.55pt;width:321.75pt;height:112.7pt;z-index:251679744;mso-width-relative:margin;mso-height-relative:margin" coordsize="48411,17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">
                <v:group id="Group 32" o:spid="_x0000_s1048" style="position:absolute;width:22707;height:17373" coordsize="22707,1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Text Box 2" o:spid="_x0000_s1049" type="#_x0000_t202" style="position:absolute;left:2895;top:14176;width:16450;height:3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" fillcolor="white [3212]" strokecolor="white [3212]">
                    <v:textbox>
                      <w:txbxContent>
                        <w:p w14:paraId="005B6830" w14:textId="37CDD6F9" w:rsidR="007D3FD4" w:rsidRPr="0030329B" w:rsidRDefault="007D3FD4" w:rsidP="006551F8">
                          <w:pPr>
                            <w:spacing w:before="0" w:after="0"/>
                          </w:pPr>
                          <w:r w:rsidRPr="006551F8">
                            <w:rPr>
                              <w:sz w:val="20"/>
                              <w:szCs w:val="18"/>
                            </w:rPr>
                            <w:t xml:space="preserve">SALES_FACT </w:t>
                          </w:r>
                          <w:r w:rsidRPr="0030329B">
                            <w:t>table</w:t>
                          </w:r>
                        </w:p>
                      </w:txbxContent>
                    </v:textbox>
                  </v:shape>
                  <v:shape id="Picture 29" o:spid="_x0000_s1050" type="#_x0000_t75" style="position:absolute;width:22707;height:14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">
                    <v:imagedata r:id="rId40" o:title=""/>
                  </v:shape>
                </v:group>
                <v:group id="Group 33" o:spid="_x0000_s1051" style="position:absolute;left:22960;width:25451;height:17526" coordorigin="-762" coordsize="25450,17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Text Box 2" o:spid="_x0000_s1052" type="#_x0000_t202" style="position:absolute;left:-762;top:14176;width:25450;height:3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" fillcolor="white [3212]" strokecolor="white [3212]">
                    <v:textbox>
                      <w:txbxContent>
                        <w:p w14:paraId="55F8267A" w14:textId="36F54A19" w:rsidR="008509A5" w:rsidRPr="006551F8" w:rsidRDefault="008509A5" w:rsidP="006551F8">
                          <w:pPr>
                            <w:spacing w:before="0" w:after="0"/>
                            <w:rPr>
                              <w:sz w:val="22"/>
                              <w:szCs w:val="20"/>
                            </w:rPr>
                          </w:pPr>
                          <w:r w:rsidRPr="006551F8">
                            <w:rPr>
                              <w:sz w:val="22"/>
                              <w:szCs w:val="20"/>
                            </w:rPr>
                            <w:t>CUSTOMER_DIMENSION table</w:t>
                          </w:r>
                        </w:p>
                      </w:txbxContent>
                    </v:textbox>
                  </v:shape>
                  <v:shape id="Picture 30" o:spid="_x0000_s1053" type="#_x0000_t75" style="position:absolute;width:24003;height:14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">
                    <v:imagedata r:id="rId41" o:title=""/>
                  </v:shape>
                </v:group>
                <w10:wrap type="square"/>
              </v:group>
            </w:pict>
          </mc:Fallback>
        </mc:AlternateContent>
      </w:r>
      <w:r w:rsidR="00C37080" w:rsidRPr="00114E83">
        <w:rPr>
          <w:b/>
          <w:bCs/>
        </w:rPr>
        <w:t xml:space="preserve">Note: </w:t>
      </w:r>
      <w:r w:rsidR="00C37080" w:rsidRPr="00C37080">
        <w:t xml:space="preserve">When looking at the </w:t>
      </w:r>
      <w:r w:rsidR="00C37080">
        <w:t>“SALES_FACT” table</w:t>
      </w:r>
      <w:r w:rsidR="00EA38D9">
        <w:t xml:space="preserve"> and</w:t>
      </w:r>
      <w:r w:rsidR="00C37080">
        <w:t xml:space="preserve"> </w:t>
      </w:r>
      <w:r w:rsidR="00C37080" w:rsidRPr="00C37080">
        <w:t>“CUSTOMER_DIMENSION” table</w:t>
      </w:r>
      <w:r w:rsidR="00C37080">
        <w:t>, note that sales fact has</w:t>
      </w:r>
      <w:r w:rsidR="007D3FD4">
        <w:t xml:space="preserve"> 6K</w:t>
      </w:r>
      <w:r w:rsidR="00C37080">
        <w:t xml:space="preserve"> rows and customer dimension</w:t>
      </w:r>
      <w:r w:rsidR="00C37080" w:rsidRPr="00C37080">
        <w:t xml:space="preserve"> </w:t>
      </w:r>
      <w:r w:rsidR="00C37080">
        <w:t xml:space="preserve">has </w:t>
      </w:r>
      <w:r w:rsidR="00C37080" w:rsidRPr="00C37080">
        <w:t>120 rows</w:t>
      </w:r>
      <w:r w:rsidR="00EA38D9">
        <w:t xml:space="preserve">. When the tables are joined, you should have 6K rows in your new table. </w:t>
      </w:r>
    </w:p>
    <w:p w14:paraId="0FB362B0" w14:textId="77777777" w:rsidR="00CC033A" w:rsidRPr="001543B7" w:rsidRDefault="00CC033A" w:rsidP="00EA457E"/>
    <w:p w14:paraId="14FEA355" w14:textId="0A0B313A" w:rsidR="00BC3271" w:rsidRDefault="000355D8" w:rsidP="00EA457E">
      <w:pPr>
        <w:pStyle w:val="Heading2"/>
      </w:pPr>
      <w:r w:rsidRPr="00770219">
        <w:t xml:space="preserve">Step </w:t>
      </w:r>
      <w:r w:rsidR="006551F8">
        <w:t>4</w:t>
      </w:r>
      <w:r w:rsidRPr="00770219">
        <w:t xml:space="preserve">: </w:t>
      </w:r>
      <w:r w:rsidR="0032619B" w:rsidRPr="00770219">
        <w:t>Variable Selections</w:t>
      </w:r>
    </w:p>
    <w:p w14:paraId="29E8EA58" w14:textId="309CCEDE" w:rsidR="004D1E42" w:rsidRPr="008509A5" w:rsidRDefault="00F77634" w:rsidP="00EA457E">
      <w:pPr>
        <w:pStyle w:val="ListParagraph"/>
      </w:pPr>
      <w:r w:rsidRPr="00FD407D">
        <w:t xml:space="preserve">The join table should look like </w:t>
      </w:r>
      <w:r w:rsidR="00A4050B" w:rsidRPr="00FD407D">
        <w:t xml:space="preserve">the image below. At the bottom of the section, select the </w:t>
      </w:r>
      <w:r w:rsidR="00A4050B" w:rsidRPr="00FD407D">
        <w:rPr>
          <w:b/>
          <w:bCs/>
        </w:rPr>
        <w:t>“OK”</w:t>
      </w:r>
      <w:r w:rsidR="00A4050B" w:rsidRPr="00770219">
        <w:t xml:space="preserve"> option to continue to the next step</w:t>
      </w:r>
    </w:p>
    <w:p w14:paraId="0D608559" w14:textId="4E77CE4D" w:rsidR="00D42697" w:rsidRDefault="008509A5" w:rsidP="00EA457E">
      <w:r>
        <w:rPr>
          <w:noProof/>
        </w:rPr>
        <w:drawing>
          <wp:inline distT="0" distB="0" distL="0" distR="0" wp14:anchorId="4958993A" wp14:editId="5358BC67">
            <wp:extent cx="5943600" cy="101409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B0887" w14:textId="35D42E30" w:rsidR="00701AEC" w:rsidRDefault="00D42697" w:rsidP="00EA457E">
      <w:r>
        <w:t>The two keys being joined are “</w:t>
      </w:r>
      <w:proofErr w:type="spellStart"/>
      <w:r>
        <w:t>Customer_Key</w:t>
      </w:r>
      <w:proofErr w:type="spellEnd"/>
      <w:r>
        <w:t>” from “SALES_FACT” and “</w:t>
      </w:r>
      <w:proofErr w:type="spellStart"/>
      <w:r>
        <w:t>Customer_Key</w:t>
      </w:r>
      <w:proofErr w:type="spellEnd"/>
      <w:r>
        <w:t>” from “CUSTOMER_DIMENSION”</w:t>
      </w:r>
    </w:p>
    <w:p w14:paraId="1CEC17D9" w14:textId="285BA897" w:rsidR="00CC033A" w:rsidRDefault="00CC033A" w:rsidP="00EA457E"/>
    <w:p w14:paraId="5F5F6AA4" w14:textId="6A8B01D9" w:rsidR="00CC033A" w:rsidRDefault="00CC033A" w:rsidP="00EA457E"/>
    <w:p w14:paraId="71D2CDBA" w14:textId="23F84CAC" w:rsidR="00CC033A" w:rsidRDefault="00CC033A" w:rsidP="00EA457E"/>
    <w:p w14:paraId="07A22E17" w14:textId="77777777" w:rsidR="006551F8" w:rsidRDefault="006551F8" w:rsidP="00EA457E"/>
    <w:p w14:paraId="7A7592A4" w14:textId="1403FA4E" w:rsidR="00CC033A" w:rsidRPr="00701AEC" w:rsidRDefault="00CC033A" w:rsidP="00EA457E"/>
    <w:p w14:paraId="6FD98702" w14:textId="5DBCE842" w:rsidR="008509A5" w:rsidRDefault="00126EBD" w:rsidP="00EA457E">
      <w:r w:rsidRPr="00EA38D9">
        <w:rPr>
          <w:b/>
          <w:bCs/>
          <w:noProof/>
        </w:rPr>
        <w:drawing>
          <wp:anchor distT="0" distB="0" distL="114300" distR="114300" simplePos="0" relativeHeight="251664384" behindDoc="1" locked="0" layoutInCell="1" allowOverlap="1" wp14:anchorId="032926B2" wp14:editId="7EFC67B8">
            <wp:simplePos x="0" y="0"/>
            <wp:positionH relativeFrom="column">
              <wp:posOffset>4182745</wp:posOffset>
            </wp:positionH>
            <wp:positionV relativeFrom="paragraph">
              <wp:posOffset>154940</wp:posOffset>
            </wp:positionV>
            <wp:extent cx="2036445" cy="1396365"/>
            <wp:effectExtent l="0" t="0" r="190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38D9">
        <w:rPr>
          <w:b/>
          <w:bCs/>
        </w:rPr>
        <w:t>Note</w:t>
      </w:r>
      <w:r w:rsidR="004D1E42" w:rsidRPr="00EA38D9">
        <w:rPr>
          <w:b/>
          <w:bCs/>
        </w:rPr>
        <w:t xml:space="preserve"> 1</w:t>
      </w:r>
      <w:r w:rsidRPr="00EA38D9">
        <w:rPr>
          <w:b/>
          <w:bCs/>
        </w:rPr>
        <w:t>:</w:t>
      </w:r>
      <w:r w:rsidR="00EA38D9">
        <w:t xml:space="preserve"> </w:t>
      </w:r>
      <w:r w:rsidRPr="004D1E42">
        <w:t xml:space="preserve">What </w:t>
      </w:r>
      <w:r w:rsidR="00B521D0">
        <w:t xml:space="preserve">type of join </w:t>
      </w:r>
      <w:r w:rsidRPr="004D1E42">
        <w:t xml:space="preserve">you select next to </w:t>
      </w:r>
      <w:r w:rsidR="00B521D0">
        <w:t>“CUSTOMER_DIMENSION”</w:t>
      </w:r>
      <w:r w:rsidRPr="004D1E42">
        <w:t xml:space="preserve"> (Inner, Left, Right, or Full) will determine how much of the data from each table is brought into the join.</w:t>
      </w:r>
      <w:r w:rsidR="00EA38D9">
        <w:t xml:space="preserve"> Sales_Fact is the primary table and represented by the filled circle on the left side of the join.</w:t>
      </w:r>
      <w:r w:rsidR="004D1E42" w:rsidRPr="004D1E42">
        <w:t xml:space="preserve"> </w:t>
      </w:r>
      <w:r w:rsidR="00EA38D9">
        <w:t>A</w:t>
      </w:r>
      <w:r w:rsidR="006903B5">
        <w:t xml:space="preserve"> left join</w:t>
      </w:r>
      <w:r w:rsidR="004D1E42" w:rsidRPr="004D1E42">
        <w:t xml:space="preserve"> was chosen</w:t>
      </w:r>
      <w:r w:rsidR="00EA38D9">
        <w:t xml:space="preserve"> to join customer information (2</w:t>
      </w:r>
      <w:r w:rsidR="00EA38D9" w:rsidRPr="00EA38D9">
        <w:rPr>
          <w:vertAlign w:val="superscript"/>
        </w:rPr>
        <w:t>nd</w:t>
      </w:r>
      <w:r w:rsidR="00EA38D9">
        <w:t xml:space="preserve"> table) to the appropriate sales facts (1</w:t>
      </w:r>
      <w:r w:rsidR="00EA38D9" w:rsidRPr="00EA38D9">
        <w:rPr>
          <w:vertAlign w:val="superscript"/>
        </w:rPr>
        <w:t>st</w:t>
      </w:r>
      <w:r w:rsidR="00EA38D9">
        <w:t xml:space="preserve"> table) while keeping all the sales fact data</w:t>
      </w:r>
      <w:r w:rsidR="004D1E42" w:rsidRPr="004D1E42">
        <w:t>.</w:t>
      </w:r>
    </w:p>
    <w:p w14:paraId="1293C889" w14:textId="1B287021" w:rsidR="004D1E42" w:rsidRPr="00EA38D9" w:rsidRDefault="006551F8" w:rsidP="00EA457E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257D83E" wp14:editId="4BB210B2">
            <wp:simplePos x="0" y="0"/>
            <wp:positionH relativeFrom="margin">
              <wp:posOffset>4583430</wp:posOffset>
            </wp:positionH>
            <wp:positionV relativeFrom="paragraph">
              <wp:posOffset>158750</wp:posOffset>
            </wp:positionV>
            <wp:extent cx="1637030" cy="729615"/>
            <wp:effectExtent l="0" t="0" r="127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E42" w:rsidRPr="00EA38D9">
        <w:rPr>
          <w:b/>
          <w:bCs/>
        </w:rPr>
        <w:t>Note 2:</w:t>
      </w:r>
      <w:r w:rsidR="00EA38D9">
        <w:rPr>
          <w:b/>
          <w:bCs/>
        </w:rPr>
        <w:t xml:space="preserve"> </w:t>
      </w:r>
      <w:r w:rsidR="004D1E42" w:rsidRPr="001852B5">
        <w:t xml:space="preserve">You can also select specific </w:t>
      </w:r>
      <w:r w:rsidR="004D1E42">
        <w:t>variables in each table when joining the two tables. First, deselect the “select all columns” option. Then at the top, you can click on “</w:t>
      </w:r>
      <w:r w:rsidR="006F225E">
        <w:t>S</w:t>
      </w:r>
      <w:r w:rsidR="004D1E42">
        <w:t xml:space="preserve">elect </w:t>
      </w:r>
      <w:r w:rsidR="006F225E">
        <w:t>C</w:t>
      </w:r>
      <w:r w:rsidR="004D1E42">
        <w:t>olumns”</w:t>
      </w:r>
      <w:r w:rsidR="006F225E">
        <w:t xml:space="preserve"> to choose which variables you would want.</w:t>
      </w:r>
      <w:r w:rsidR="00EA38D9">
        <w:t xml:space="preserve"> For this tutorial we are selecting all columns.</w:t>
      </w:r>
    </w:p>
    <w:p w14:paraId="4FD602D6" w14:textId="710FB05B" w:rsidR="004D1E42" w:rsidRDefault="006551F8" w:rsidP="00EA457E">
      <w:r>
        <w:rPr>
          <w:noProof/>
        </w:rPr>
        <w:drawing>
          <wp:anchor distT="0" distB="0" distL="114300" distR="114300" simplePos="0" relativeHeight="251699200" behindDoc="0" locked="0" layoutInCell="1" allowOverlap="1" wp14:anchorId="6D5FFE90" wp14:editId="0DD35595">
            <wp:simplePos x="0" y="0"/>
            <wp:positionH relativeFrom="column">
              <wp:posOffset>2608420</wp:posOffset>
            </wp:positionH>
            <wp:positionV relativeFrom="paragraph">
              <wp:posOffset>14633</wp:posOffset>
            </wp:positionV>
            <wp:extent cx="3634105" cy="1969135"/>
            <wp:effectExtent l="0" t="0" r="4445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10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FDEB4" w14:textId="32732801" w:rsidR="004D1E42" w:rsidRDefault="004D1E42" w:rsidP="00EA457E"/>
    <w:p w14:paraId="1E136367" w14:textId="75B859B5" w:rsidR="006551F8" w:rsidRDefault="006551F8" w:rsidP="00EA457E"/>
    <w:p w14:paraId="32691DDE" w14:textId="1652510A" w:rsidR="006551F8" w:rsidRPr="001852B5" w:rsidRDefault="006551F8" w:rsidP="00EA457E"/>
    <w:p w14:paraId="411D1127" w14:textId="1BAC5A8C" w:rsidR="000F2644" w:rsidRPr="00EA38D9" w:rsidRDefault="004D1E42" w:rsidP="00EA457E">
      <w:r>
        <w:t xml:space="preserve">From here, </w:t>
      </w:r>
      <w:r w:rsidR="00746BD2">
        <w:t>you can select which variables you want to add into the join.</w:t>
      </w:r>
    </w:p>
    <w:p w14:paraId="492BE6D0" w14:textId="6D88377D" w:rsidR="00B520FD" w:rsidRDefault="00B520FD" w:rsidP="00EA457E">
      <w:pPr>
        <w:pStyle w:val="Heading2"/>
      </w:pPr>
      <w:r>
        <w:t xml:space="preserve">Step </w:t>
      </w:r>
      <w:r w:rsidR="006551F8">
        <w:t>5</w:t>
      </w:r>
      <w:r>
        <w:t>: Run the Join</w:t>
      </w:r>
    </w:p>
    <w:p w14:paraId="7ECFCCE5" w14:textId="08EDF493" w:rsidR="00746BD2" w:rsidRPr="00746BD2" w:rsidRDefault="00A4050B" w:rsidP="00EA457E">
      <w:r>
        <w:rPr>
          <w:noProof/>
        </w:rPr>
        <w:drawing>
          <wp:anchor distT="0" distB="0" distL="114300" distR="114300" simplePos="0" relativeHeight="251655168" behindDoc="1" locked="0" layoutInCell="1" allowOverlap="1" wp14:anchorId="1B623A4B" wp14:editId="5CC4F3DD">
            <wp:simplePos x="0" y="0"/>
            <wp:positionH relativeFrom="column">
              <wp:posOffset>3405505</wp:posOffset>
            </wp:positionH>
            <wp:positionV relativeFrom="paragraph">
              <wp:posOffset>87630</wp:posOffset>
            </wp:positionV>
            <wp:extent cx="1143000" cy="37147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D1DEAA" w14:textId="121A4776" w:rsidR="000F2644" w:rsidRDefault="00A4050B" w:rsidP="00EA457E">
      <w:pPr>
        <w:pStyle w:val="ListParagraph"/>
      </w:pPr>
      <w:r w:rsidRPr="00FD407D">
        <w:t xml:space="preserve">Select </w:t>
      </w:r>
      <w:r w:rsidRPr="00770219">
        <w:rPr>
          <w:b/>
          <w:bCs/>
        </w:rPr>
        <w:t>“Run”</w:t>
      </w:r>
      <w:r w:rsidRPr="00770219">
        <w:t xml:space="preserve"> to join the tables</w:t>
      </w:r>
    </w:p>
    <w:p w14:paraId="4CAC77F6" w14:textId="15343789" w:rsidR="00CC033A" w:rsidRPr="00CC033A" w:rsidRDefault="00297B44" w:rsidP="00EA457E">
      <w:r>
        <w:rPr>
          <w:noProof/>
        </w:rPr>
        <w:drawing>
          <wp:anchor distT="0" distB="0" distL="114300" distR="114300" simplePos="0" relativeHeight="251700224" behindDoc="0" locked="0" layoutInCell="1" allowOverlap="1" wp14:anchorId="22BB0139" wp14:editId="6B3D6732">
            <wp:simplePos x="0" y="0"/>
            <wp:positionH relativeFrom="column">
              <wp:posOffset>3697605</wp:posOffset>
            </wp:positionH>
            <wp:positionV relativeFrom="paragraph">
              <wp:posOffset>86995</wp:posOffset>
            </wp:positionV>
            <wp:extent cx="2519680" cy="2018030"/>
            <wp:effectExtent l="0" t="0" r="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29847B" w14:textId="7F5E9909" w:rsidR="00CA5E4B" w:rsidRDefault="00B92FB0" w:rsidP="00EA457E">
      <w:r>
        <w:t>If done successfully</w:t>
      </w:r>
      <w:r w:rsidR="005F7684">
        <w:t>, the number of columns should be the total of both tables columns added together (in this case 6 from sales fact and 16 from customer dimension) and the</w:t>
      </w:r>
      <w:r>
        <w:t xml:space="preserve"> </w:t>
      </w:r>
      <w:r w:rsidR="005F7684">
        <w:t xml:space="preserve">number </w:t>
      </w:r>
      <w:r>
        <w:t>of rows in the resulting table</w:t>
      </w:r>
      <w:r w:rsidR="005F7684">
        <w:t xml:space="preserve"> should be the same number of rows</w:t>
      </w:r>
      <w:r>
        <w:t xml:space="preserve"> as the “SALES_FACT” table</w:t>
      </w:r>
    </w:p>
    <w:p w14:paraId="52EF6726" w14:textId="0334CD10" w:rsidR="00B92FB0" w:rsidRPr="00FD407D" w:rsidRDefault="00B92FB0" w:rsidP="00EA457E"/>
    <w:p w14:paraId="2BBEB62E" w14:textId="38D237CE" w:rsidR="00843BF4" w:rsidRPr="001852B5" w:rsidRDefault="002C6765" w:rsidP="00EA457E">
      <w:r w:rsidRPr="001852B5">
        <w:t>Congratulations! You</w:t>
      </w:r>
      <w:r w:rsidR="00BC3271" w:rsidRPr="001852B5">
        <w:t xml:space="preserve"> ha</w:t>
      </w:r>
      <w:r w:rsidRPr="001852B5">
        <w:t>ve joined two ta</w:t>
      </w:r>
      <w:r w:rsidR="00D67357" w:rsidRPr="001852B5">
        <w:t>b</w:t>
      </w:r>
      <w:r w:rsidRPr="001852B5">
        <w:t xml:space="preserve">les in </w:t>
      </w:r>
      <w:r w:rsidR="00BC3271" w:rsidRPr="001852B5">
        <w:t>SAS Viya</w:t>
      </w:r>
    </w:p>
    <w:sectPr w:rsidR="00843BF4" w:rsidRPr="001852B5" w:rsidSect="00DB5DC2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type w:val="continuous"/>
      <w:pgSz w:w="12240" w:h="15840"/>
      <w:pgMar w:top="1440" w:right="1440" w:bottom="1440" w:left="720" w:header="720" w:footer="720" w:gutter="720"/>
      <w:pgNumType w:chapStyle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950395" w14:textId="77777777" w:rsidR="00F024B9" w:rsidRDefault="00F024B9" w:rsidP="00EA457E">
      <w:r>
        <w:separator/>
      </w:r>
    </w:p>
  </w:endnote>
  <w:endnote w:type="continuationSeparator" w:id="0">
    <w:p w14:paraId="24866E96" w14:textId="77777777" w:rsidR="00F024B9" w:rsidRDefault="00F024B9" w:rsidP="00EA457E">
      <w:r>
        <w:continuationSeparator/>
      </w:r>
    </w:p>
  </w:endnote>
  <w:endnote w:type="continuationNotice" w:id="1">
    <w:p w14:paraId="334EFA61" w14:textId="77777777" w:rsidR="00F024B9" w:rsidRDefault="00F024B9" w:rsidP="00EA45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4DCE53" w14:textId="77777777" w:rsidR="002B3C1D" w:rsidRDefault="002B3C1D" w:rsidP="00EA457E">
    <w:pPr>
      <w:pStyle w:val="Footer"/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36FB82" w14:textId="5911770A" w:rsidR="002B3C1D" w:rsidRDefault="002B3C1D" w:rsidP="00EA45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7DB42F" w14:textId="77777777" w:rsidR="00F024B9" w:rsidRDefault="00F024B9" w:rsidP="00EA457E">
      <w:r>
        <w:separator/>
      </w:r>
    </w:p>
  </w:footnote>
  <w:footnote w:type="continuationSeparator" w:id="0">
    <w:p w14:paraId="36211804" w14:textId="77777777" w:rsidR="00F024B9" w:rsidRDefault="00F024B9" w:rsidP="00EA457E">
      <w:r>
        <w:continuationSeparator/>
      </w:r>
    </w:p>
  </w:footnote>
  <w:footnote w:type="continuationNotice" w:id="1">
    <w:p w14:paraId="460E1EEB" w14:textId="77777777" w:rsidR="00F024B9" w:rsidRDefault="00F024B9" w:rsidP="00EA457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798A7" w14:textId="7841ADBA" w:rsidR="002B3C1D" w:rsidRDefault="008E5CAD" w:rsidP="00EA457E">
    <w:pPr>
      <w:pStyle w:val="Header"/>
      <w:rPr>
        <w:rStyle w:val="PageNumber"/>
        <w:b w:val="0"/>
      </w:rPr>
    </w:pPr>
    <w:r w:rsidRPr="008E5CAD">
      <w:rPr>
        <w:rStyle w:val="PageNumber"/>
        <w:b w:val="0"/>
      </w:rPr>
      <w:tab/>
    </w:r>
    <w:r w:rsidRPr="008E5CAD">
      <w:rPr>
        <w:rStyle w:val="PageNumber"/>
        <w:b w:val="0"/>
      </w:rPr>
      <w:tab/>
    </w:r>
    <w:r w:rsidRPr="008E5CAD">
      <w:rPr>
        <w:rStyle w:val="PageNumber"/>
        <w:b w:val="0"/>
      </w:rPr>
      <w:fldChar w:fldCharType="begin"/>
    </w:r>
    <w:r w:rsidRPr="008E5CAD">
      <w:rPr>
        <w:rStyle w:val="PageNumber"/>
        <w:b w:val="0"/>
      </w:rPr>
      <w:instrText xml:space="preserve"> PAGE   \* MERGEFORMAT </w:instrText>
    </w:r>
    <w:r w:rsidRPr="008E5CAD">
      <w:rPr>
        <w:rStyle w:val="PageNumber"/>
        <w:b w:val="0"/>
      </w:rPr>
      <w:fldChar w:fldCharType="separate"/>
    </w:r>
    <w:r w:rsidR="00765FE2">
      <w:rPr>
        <w:rStyle w:val="PageNumber"/>
        <w:b w:val="0"/>
        <w:noProof/>
      </w:rPr>
      <w:t>2</w:t>
    </w:r>
    <w:r w:rsidRPr="008E5CAD">
      <w:rPr>
        <w:rStyle w:val="PageNumber"/>
        <w:b w:val="0"/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D3FFB9" w14:textId="71969A71" w:rsidR="002B3C1D" w:rsidRPr="00DB5DC2" w:rsidRDefault="00DB5DC2" w:rsidP="00EA457E">
    <w:r w:rsidRPr="00B14BB2">
      <w:rPr>
        <w:b/>
        <w:noProof/>
      </w:rPr>
      <w:drawing>
        <wp:anchor distT="0" distB="0" distL="114300" distR="114300" simplePos="0" relativeHeight="251660288" behindDoc="0" locked="0" layoutInCell="1" allowOverlap="1" wp14:anchorId="3667C540" wp14:editId="66EAFB23">
          <wp:simplePos x="0" y="0"/>
          <wp:positionH relativeFrom="margin">
            <wp:posOffset>4138930</wp:posOffset>
          </wp:positionH>
          <wp:positionV relativeFrom="paragraph">
            <wp:posOffset>-78105</wp:posOffset>
          </wp:positionV>
          <wp:extent cx="2101850" cy="801370"/>
          <wp:effectExtent l="0" t="0" r="0" b="0"/>
          <wp:wrapSquare wrapText="bothSides"/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0" cy="801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26A5D">
      <w:t xml:space="preserve">Database Connection &amp; </w:t>
    </w:r>
    <w:r w:rsidRPr="00B14BB2">
      <w:t xml:space="preserve">Joining </w:t>
    </w:r>
    <w:r>
      <w:t>Tables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FE2A5E" w14:textId="5B81879E" w:rsidR="002B3C1D" w:rsidRPr="00B14BB2" w:rsidRDefault="007B04AF" w:rsidP="00EA457E">
    <w:r w:rsidRPr="00B14BB2">
      <w:rPr>
        <w:b/>
        <w:noProof/>
      </w:rPr>
      <w:drawing>
        <wp:anchor distT="0" distB="0" distL="114300" distR="114300" simplePos="0" relativeHeight="251658240" behindDoc="0" locked="0" layoutInCell="1" allowOverlap="1" wp14:anchorId="5016EC14" wp14:editId="6552AADE">
          <wp:simplePos x="0" y="0"/>
          <wp:positionH relativeFrom="margin">
            <wp:posOffset>3841750</wp:posOffset>
          </wp:positionH>
          <wp:positionV relativeFrom="paragraph">
            <wp:posOffset>-47625</wp:posOffset>
          </wp:positionV>
          <wp:extent cx="2101850" cy="80137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0" cy="801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14BB2" w:rsidRPr="00B14BB2">
      <w:t>Joining Tables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5C325D"/>
    <w:multiLevelType w:val="hybridMultilevel"/>
    <w:tmpl w:val="D2D84764"/>
    <w:lvl w:ilvl="0" w:tplc="0409000F">
      <w:start w:val="1"/>
      <w:numFmt w:val="decimal"/>
      <w:lvlText w:val="%1."/>
      <w:lvlJc w:val="left"/>
      <w:pPr>
        <w:ind w:left="907" w:hanging="360"/>
      </w:pPr>
    </w:lvl>
    <w:lvl w:ilvl="1" w:tplc="04090019" w:tentative="1">
      <w:start w:val="1"/>
      <w:numFmt w:val="lowerLetter"/>
      <w:lvlText w:val="%2."/>
      <w:lvlJc w:val="left"/>
      <w:pPr>
        <w:ind w:left="1627" w:hanging="360"/>
      </w:pPr>
    </w:lvl>
    <w:lvl w:ilvl="2" w:tplc="0409001B" w:tentative="1">
      <w:start w:val="1"/>
      <w:numFmt w:val="lowerRoman"/>
      <w:lvlText w:val="%3."/>
      <w:lvlJc w:val="right"/>
      <w:pPr>
        <w:ind w:left="2347" w:hanging="180"/>
      </w:pPr>
    </w:lvl>
    <w:lvl w:ilvl="3" w:tplc="0409000F" w:tentative="1">
      <w:start w:val="1"/>
      <w:numFmt w:val="decimal"/>
      <w:lvlText w:val="%4."/>
      <w:lvlJc w:val="left"/>
      <w:pPr>
        <w:ind w:left="3067" w:hanging="360"/>
      </w:pPr>
    </w:lvl>
    <w:lvl w:ilvl="4" w:tplc="04090019" w:tentative="1">
      <w:start w:val="1"/>
      <w:numFmt w:val="lowerLetter"/>
      <w:lvlText w:val="%5."/>
      <w:lvlJc w:val="left"/>
      <w:pPr>
        <w:ind w:left="3787" w:hanging="360"/>
      </w:pPr>
    </w:lvl>
    <w:lvl w:ilvl="5" w:tplc="0409001B" w:tentative="1">
      <w:start w:val="1"/>
      <w:numFmt w:val="lowerRoman"/>
      <w:lvlText w:val="%6."/>
      <w:lvlJc w:val="right"/>
      <w:pPr>
        <w:ind w:left="4507" w:hanging="180"/>
      </w:pPr>
    </w:lvl>
    <w:lvl w:ilvl="6" w:tplc="0409000F" w:tentative="1">
      <w:start w:val="1"/>
      <w:numFmt w:val="decimal"/>
      <w:lvlText w:val="%7."/>
      <w:lvlJc w:val="left"/>
      <w:pPr>
        <w:ind w:left="5227" w:hanging="360"/>
      </w:pPr>
    </w:lvl>
    <w:lvl w:ilvl="7" w:tplc="04090019" w:tentative="1">
      <w:start w:val="1"/>
      <w:numFmt w:val="lowerLetter"/>
      <w:lvlText w:val="%8."/>
      <w:lvlJc w:val="left"/>
      <w:pPr>
        <w:ind w:left="5947" w:hanging="360"/>
      </w:pPr>
    </w:lvl>
    <w:lvl w:ilvl="8" w:tplc="040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1" w15:restartNumberingAfterBreak="0">
    <w:nsid w:val="12446234"/>
    <w:multiLevelType w:val="hybridMultilevel"/>
    <w:tmpl w:val="6B68E988"/>
    <w:lvl w:ilvl="0" w:tplc="8CE826C4">
      <w:start w:val="1"/>
      <w:numFmt w:val="decimal"/>
      <w:lvlText w:val="%1."/>
      <w:lvlJc w:val="left"/>
      <w:pPr>
        <w:ind w:left="547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A72ACE"/>
    <w:multiLevelType w:val="multilevel"/>
    <w:tmpl w:val="2EE6892E"/>
    <w:name w:val="DemoOutlineNumbering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13F55B0B"/>
    <w:multiLevelType w:val="hybridMultilevel"/>
    <w:tmpl w:val="FD928074"/>
    <w:lvl w:ilvl="0" w:tplc="810E6FE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216127"/>
    <w:multiLevelType w:val="multilevel"/>
    <w:tmpl w:val="2EE6892E"/>
    <w:name w:val="DemoOutlineNumbering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16920183"/>
    <w:multiLevelType w:val="multilevel"/>
    <w:tmpl w:val="03B45C36"/>
    <w:name w:val="PowerServExercise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6" w15:restartNumberingAfterBreak="0">
    <w:nsid w:val="1AD23134"/>
    <w:multiLevelType w:val="multilevel"/>
    <w:tmpl w:val="BAC21B74"/>
    <w:lvl w:ilvl="0">
      <w:start w:val="1"/>
      <w:numFmt w:val="decimal"/>
      <w:lvlText w:val="Chapter %1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3.%4"/>
      <w:lvlJc w:val="left"/>
      <w:pPr>
        <w:tabs>
          <w:tab w:val="num" w:pos="1080"/>
        </w:tabs>
        <w:ind w:left="576" w:hanging="57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1B1F3BBC"/>
    <w:multiLevelType w:val="multilevel"/>
    <w:tmpl w:val="5CEE7602"/>
    <w:lvl w:ilvl="0">
      <w:start w:val="1"/>
      <w:numFmt w:val="decimal"/>
      <w:pStyle w:val="NumberingExercise"/>
      <w:suff w:val="nothing"/>
      <w:lvlText w:val="%1.   "/>
      <w:lvlJc w:val="left"/>
      <w:pPr>
        <w:ind w:left="360" w:hanging="360"/>
      </w:pPr>
      <w:rPr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</w:lvl>
    <w:lvl w:ilvl="4">
      <w:start w:val="1"/>
      <w:numFmt w:val="decimal"/>
      <w:suff w:val="nothing"/>
      <w:lvlText w:val="(%5)  "/>
      <w:lvlJc w:val="left"/>
      <w:pPr>
        <w:ind w:left="1800" w:hanging="36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207E2A88"/>
    <w:multiLevelType w:val="hybridMultilevel"/>
    <w:tmpl w:val="886AD98C"/>
    <w:lvl w:ilvl="0" w:tplc="810E6FE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8A7E93"/>
    <w:multiLevelType w:val="multilevel"/>
    <w:tmpl w:val="6CDC94F8"/>
    <w:lvl w:ilvl="0">
      <w:start w:val="1"/>
      <w:numFmt w:val="decimal"/>
      <w:pStyle w:val="List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3C53749D"/>
    <w:multiLevelType w:val="hybridMultilevel"/>
    <w:tmpl w:val="F552E268"/>
    <w:lvl w:ilvl="0" w:tplc="89C60DC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4A724886">
      <w:start w:val="1"/>
      <w:numFmt w:val="lowerLetter"/>
      <w:lvlText w:val="%2."/>
      <w:lvlJc w:val="left"/>
      <w:pPr>
        <w:ind w:left="1080" w:hanging="360"/>
      </w:pPr>
      <w:rPr>
        <w:b/>
        <w:bCs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D7F6FAA"/>
    <w:multiLevelType w:val="multilevel"/>
    <w:tmpl w:val="2EE6892E"/>
    <w:name w:val="DemoOutlineNumbering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40972C18"/>
    <w:multiLevelType w:val="multilevel"/>
    <w:tmpl w:val="2EE6892E"/>
    <w:name w:val="DemoOutlineNumbering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4CC15B0C"/>
    <w:multiLevelType w:val="multilevel"/>
    <w:tmpl w:val="22A0AEB6"/>
    <w:lvl w:ilvl="0">
      <w:start w:val="1"/>
      <w:numFmt w:val="none"/>
      <w:pStyle w:val="TOC9"/>
      <w:lvlText w:val="Demonstration: "/>
      <w:lvlJc w:val="left"/>
      <w:pPr>
        <w:tabs>
          <w:tab w:val="num" w:pos="2520"/>
        </w:tabs>
        <w:ind w:left="2520" w:hanging="1440"/>
      </w:pPr>
      <w:rPr>
        <w:rFonts w:ascii="Arial" w:hAnsi="Arial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4320"/>
        </w:tabs>
        <w:ind w:left="39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3">
      <w:start w:val="1"/>
      <w:numFmt w:val="decimal"/>
      <w:lvlText w:val="%3.%4"/>
      <w:lvlJc w:val="left"/>
      <w:pPr>
        <w:tabs>
          <w:tab w:val="num" w:pos="4320"/>
        </w:tabs>
        <w:ind w:left="3816" w:hanging="57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48"/>
        </w:tabs>
        <w:ind w:left="42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92"/>
        </w:tabs>
        <w:ind w:left="43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536"/>
        </w:tabs>
        <w:ind w:left="45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24"/>
        </w:tabs>
        <w:ind w:left="4824" w:hanging="1584"/>
      </w:pPr>
      <w:rPr>
        <w:rFonts w:hint="default"/>
      </w:rPr>
    </w:lvl>
  </w:abstractNum>
  <w:abstractNum w:abstractNumId="14" w15:restartNumberingAfterBreak="0">
    <w:nsid w:val="4D224E43"/>
    <w:multiLevelType w:val="hybridMultilevel"/>
    <w:tmpl w:val="45BC8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D305517"/>
    <w:multiLevelType w:val="multilevel"/>
    <w:tmpl w:val="CE7A9850"/>
    <w:lvl w:ilvl="0">
      <w:start w:val="1"/>
      <w:numFmt w:val="decimal"/>
      <w:pStyle w:val="NumberingSolutions"/>
      <w:suff w:val="nothing"/>
      <w:lvlText w:val="%1.   "/>
      <w:lvlJc w:val="left"/>
      <w:pPr>
        <w:ind w:left="360" w:hanging="360"/>
      </w:pPr>
      <w:rPr>
        <w:rFonts w:ascii="Times New Roman" w:hAnsi="Times New Roman" w:hint="default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Century Schoolbook" w:hAnsi="Century Schoolbook" w:hint="default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606C65E9"/>
    <w:multiLevelType w:val="hybridMultilevel"/>
    <w:tmpl w:val="6610CC0C"/>
    <w:lvl w:ilvl="0" w:tplc="96025160">
      <w:start w:val="1"/>
      <w:numFmt w:val="decimal"/>
      <w:pStyle w:val="ListParagraph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81264C"/>
    <w:multiLevelType w:val="singleLevel"/>
    <w:tmpl w:val="403229C8"/>
    <w:lvl w:ilvl="0">
      <w:start w:val="1"/>
      <w:numFmt w:val="bullet"/>
      <w:pStyle w:val="BulletedNormal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7F9002C"/>
    <w:multiLevelType w:val="hybridMultilevel"/>
    <w:tmpl w:val="AC7E022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87D479B"/>
    <w:multiLevelType w:val="multilevel"/>
    <w:tmpl w:val="5A085AF4"/>
    <w:name w:val="PowerServSolution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6C3322D5"/>
    <w:multiLevelType w:val="hybridMultilevel"/>
    <w:tmpl w:val="86F009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377DBE"/>
    <w:multiLevelType w:val="multilevel"/>
    <w:tmpl w:val="2EE6892E"/>
    <w:name w:val="DemoOutlineNumbering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7"/>
  </w:num>
  <w:num w:numId="2">
    <w:abstractNumId w:val="6"/>
  </w:num>
  <w:num w:numId="3">
    <w:abstractNumId w:val="9"/>
  </w:num>
  <w:num w:numId="4">
    <w:abstractNumId w:val="7"/>
  </w:num>
  <w:num w:numId="5">
    <w:abstractNumId w:val="15"/>
  </w:num>
  <w:num w:numId="6">
    <w:abstractNumId w:val="13"/>
  </w:num>
  <w:num w:numId="7">
    <w:abstractNumId w:val="1"/>
  </w:num>
  <w:num w:numId="8">
    <w:abstractNumId w:val="10"/>
  </w:num>
  <w:num w:numId="9">
    <w:abstractNumId w:val="14"/>
  </w:num>
  <w:num w:numId="10">
    <w:abstractNumId w:val="16"/>
  </w:num>
  <w:num w:numId="11">
    <w:abstractNumId w:val="3"/>
  </w:num>
  <w:num w:numId="12">
    <w:abstractNumId w:val="18"/>
  </w:num>
  <w:num w:numId="13">
    <w:abstractNumId w:val="0"/>
  </w:num>
  <w:num w:numId="14">
    <w:abstractNumId w:val="8"/>
  </w:num>
  <w:num w:numId="15">
    <w:abstractNumId w:val="2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embedSystemFonts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rawingGridVerticalSpacing w:val="299"/>
  <w:displayHorizontalDrawingGridEvery w:val="0"/>
  <w:displayVerticalDrawingGridEvery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AMO_XmlVersion" w:val="Empty"/>
    <w:docVar w:name="AppendixLabel" w:val="Appendix"/>
    <w:docVar w:name="AppendixStart" w:val="31"/>
    <w:docVar w:name="Chapter Template" w:val="c:\Program Files\PowerServ\Templates\CDS XE LS Chapter.dot"/>
    <w:docVar w:name="ChapterLabel" w:val="Chapter"/>
    <w:docVar w:name="ChapterNumber" w:val="1"/>
    <w:docVar w:name="ChapterTitle" w:val="Introduction to Statistics"/>
    <w:docVar w:name="NotesReturn" w:val="0"/>
    <w:docVar w:name="PowerPoint Addin" w:val="CDSPptAddin_2006.ppa"/>
    <w:docVar w:name="PowerPoint Print Template" w:val="CDS_book.pot"/>
    <w:docVar w:name="PowerPoint Template" w:val="c:\Program Files\PowerServ\Templates\CDS_2006.pot"/>
    <w:docVar w:name="PowerServ Profile" w:val="CDS XE LS Profile_2006.prf"/>
    <w:docVar w:name="SectionLabel" w:val="Section"/>
    <w:docVar w:name="SectionNumber" w:val="0"/>
    <w:docVar w:name="SlideBorder" w:val="Border"/>
    <w:docVar w:name="SlideJustification" w:val="0"/>
    <w:docVar w:name="SlideNewPage" w:val="0"/>
    <w:docVar w:name="SlideSize" w:val="90"/>
    <w:docVar w:name="UpdatePowerServLinks" w:val="0"/>
    <w:docVar w:name="Word Addin Standard" w:val="PSERVDocAddin.dot"/>
  </w:docVars>
  <w:rsids>
    <w:rsidRoot w:val="00AE083D"/>
    <w:rsid w:val="0000112F"/>
    <w:rsid w:val="00002D6A"/>
    <w:rsid w:val="00003D94"/>
    <w:rsid w:val="000045FD"/>
    <w:rsid w:val="000055A9"/>
    <w:rsid w:val="00011C5C"/>
    <w:rsid w:val="00016BBF"/>
    <w:rsid w:val="00017F36"/>
    <w:rsid w:val="00022991"/>
    <w:rsid w:val="00023B7F"/>
    <w:rsid w:val="000252FE"/>
    <w:rsid w:val="0002574E"/>
    <w:rsid w:val="00025F9D"/>
    <w:rsid w:val="00030E46"/>
    <w:rsid w:val="00031069"/>
    <w:rsid w:val="000327FC"/>
    <w:rsid w:val="00034747"/>
    <w:rsid w:val="000355D8"/>
    <w:rsid w:val="00035CBB"/>
    <w:rsid w:val="000377EC"/>
    <w:rsid w:val="000379EE"/>
    <w:rsid w:val="00037DAC"/>
    <w:rsid w:val="000412CD"/>
    <w:rsid w:val="0004198E"/>
    <w:rsid w:val="00043AA1"/>
    <w:rsid w:val="0004621B"/>
    <w:rsid w:val="00047D11"/>
    <w:rsid w:val="000503A3"/>
    <w:rsid w:val="0005132F"/>
    <w:rsid w:val="00056E32"/>
    <w:rsid w:val="000608F8"/>
    <w:rsid w:val="00060EE7"/>
    <w:rsid w:val="00061646"/>
    <w:rsid w:val="0006255F"/>
    <w:rsid w:val="00064A9A"/>
    <w:rsid w:val="00066980"/>
    <w:rsid w:val="00066A9F"/>
    <w:rsid w:val="00067D44"/>
    <w:rsid w:val="00070F22"/>
    <w:rsid w:val="000720AA"/>
    <w:rsid w:val="000767E6"/>
    <w:rsid w:val="00085194"/>
    <w:rsid w:val="000859F9"/>
    <w:rsid w:val="00085A5A"/>
    <w:rsid w:val="00087F69"/>
    <w:rsid w:val="00094B64"/>
    <w:rsid w:val="000962D3"/>
    <w:rsid w:val="000967A0"/>
    <w:rsid w:val="000A1B77"/>
    <w:rsid w:val="000A6030"/>
    <w:rsid w:val="000A73EE"/>
    <w:rsid w:val="000B1866"/>
    <w:rsid w:val="000B1BA0"/>
    <w:rsid w:val="000B34E0"/>
    <w:rsid w:val="000B40D6"/>
    <w:rsid w:val="000B4D9D"/>
    <w:rsid w:val="000B6167"/>
    <w:rsid w:val="000B745A"/>
    <w:rsid w:val="000B781E"/>
    <w:rsid w:val="000B7875"/>
    <w:rsid w:val="000C000E"/>
    <w:rsid w:val="000C744E"/>
    <w:rsid w:val="000D14EB"/>
    <w:rsid w:val="000D1749"/>
    <w:rsid w:val="000D2548"/>
    <w:rsid w:val="000D3BF7"/>
    <w:rsid w:val="000D4490"/>
    <w:rsid w:val="000D7D75"/>
    <w:rsid w:val="000E452D"/>
    <w:rsid w:val="000E7C95"/>
    <w:rsid w:val="000E7E89"/>
    <w:rsid w:val="000F2644"/>
    <w:rsid w:val="000F56EA"/>
    <w:rsid w:val="000F5892"/>
    <w:rsid w:val="000F790C"/>
    <w:rsid w:val="000F7BBC"/>
    <w:rsid w:val="00100975"/>
    <w:rsid w:val="00104C77"/>
    <w:rsid w:val="00107CFA"/>
    <w:rsid w:val="00110E64"/>
    <w:rsid w:val="00111A59"/>
    <w:rsid w:val="00113879"/>
    <w:rsid w:val="00114851"/>
    <w:rsid w:val="00114E83"/>
    <w:rsid w:val="0011512A"/>
    <w:rsid w:val="00115AD8"/>
    <w:rsid w:val="0012100B"/>
    <w:rsid w:val="00121DF1"/>
    <w:rsid w:val="00123007"/>
    <w:rsid w:val="00124601"/>
    <w:rsid w:val="00124EC7"/>
    <w:rsid w:val="00125FC9"/>
    <w:rsid w:val="00126EBD"/>
    <w:rsid w:val="00127116"/>
    <w:rsid w:val="001274A2"/>
    <w:rsid w:val="00130E30"/>
    <w:rsid w:val="00130E93"/>
    <w:rsid w:val="0013234A"/>
    <w:rsid w:val="001334CA"/>
    <w:rsid w:val="00134183"/>
    <w:rsid w:val="00135DBA"/>
    <w:rsid w:val="001379F5"/>
    <w:rsid w:val="00137E67"/>
    <w:rsid w:val="001403C0"/>
    <w:rsid w:val="00140558"/>
    <w:rsid w:val="001406E0"/>
    <w:rsid w:val="001433B2"/>
    <w:rsid w:val="001449E5"/>
    <w:rsid w:val="00147A21"/>
    <w:rsid w:val="00147E48"/>
    <w:rsid w:val="00150853"/>
    <w:rsid w:val="00150F2A"/>
    <w:rsid w:val="00153D95"/>
    <w:rsid w:val="001543B7"/>
    <w:rsid w:val="00155353"/>
    <w:rsid w:val="00160F36"/>
    <w:rsid w:val="00162D0C"/>
    <w:rsid w:val="00164042"/>
    <w:rsid w:val="00165389"/>
    <w:rsid w:val="0017219C"/>
    <w:rsid w:val="00173C40"/>
    <w:rsid w:val="00175059"/>
    <w:rsid w:val="00177A8E"/>
    <w:rsid w:val="00184927"/>
    <w:rsid w:val="00184AB4"/>
    <w:rsid w:val="001852B5"/>
    <w:rsid w:val="001859AC"/>
    <w:rsid w:val="00186B87"/>
    <w:rsid w:val="0019094D"/>
    <w:rsid w:val="00191FBB"/>
    <w:rsid w:val="00193967"/>
    <w:rsid w:val="00197747"/>
    <w:rsid w:val="001A68A0"/>
    <w:rsid w:val="001A6F53"/>
    <w:rsid w:val="001B00A8"/>
    <w:rsid w:val="001B1D43"/>
    <w:rsid w:val="001B40F1"/>
    <w:rsid w:val="001B41FB"/>
    <w:rsid w:val="001B6D11"/>
    <w:rsid w:val="001C0082"/>
    <w:rsid w:val="001C1DC9"/>
    <w:rsid w:val="001C30E8"/>
    <w:rsid w:val="001C5894"/>
    <w:rsid w:val="001C608F"/>
    <w:rsid w:val="001C6F01"/>
    <w:rsid w:val="001D06F4"/>
    <w:rsid w:val="001D0B89"/>
    <w:rsid w:val="001D2733"/>
    <w:rsid w:val="001D30A4"/>
    <w:rsid w:val="001D32CB"/>
    <w:rsid w:val="001D42FC"/>
    <w:rsid w:val="001D65CE"/>
    <w:rsid w:val="001D6F8D"/>
    <w:rsid w:val="001D7660"/>
    <w:rsid w:val="001E2DCD"/>
    <w:rsid w:val="001E2E2F"/>
    <w:rsid w:val="001E3129"/>
    <w:rsid w:val="001E3147"/>
    <w:rsid w:val="001E3390"/>
    <w:rsid w:val="001E434E"/>
    <w:rsid w:val="001E5607"/>
    <w:rsid w:val="001E6D54"/>
    <w:rsid w:val="001E7862"/>
    <w:rsid w:val="001F12E9"/>
    <w:rsid w:val="001F15F6"/>
    <w:rsid w:val="001F3FC9"/>
    <w:rsid w:val="001F425B"/>
    <w:rsid w:val="00202340"/>
    <w:rsid w:val="00202A32"/>
    <w:rsid w:val="00205789"/>
    <w:rsid w:val="00216A0C"/>
    <w:rsid w:val="00220660"/>
    <w:rsid w:val="00220BCF"/>
    <w:rsid w:val="00221966"/>
    <w:rsid w:val="002230BD"/>
    <w:rsid w:val="00224599"/>
    <w:rsid w:val="002255C9"/>
    <w:rsid w:val="00226084"/>
    <w:rsid w:val="0022630B"/>
    <w:rsid w:val="00227850"/>
    <w:rsid w:val="002327E6"/>
    <w:rsid w:val="00233537"/>
    <w:rsid w:val="0023507C"/>
    <w:rsid w:val="00235639"/>
    <w:rsid w:val="00235A1E"/>
    <w:rsid w:val="00236782"/>
    <w:rsid w:val="00236BB6"/>
    <w:rsid w:val="00236D83"/>
    <w:rsid w:val="00237380"/>
    <w:rsid w:val="00241C20"/>
    <w:rsid w:val="00241F7C"/>
    <w:rsid w:val="002433CE"/>
    <w:rsid w:val="00246178"/>
    <w:rsid w:val="0024761C"/>
    <w:rsid w:val="00251A2C"/>
    <w:rsid w:val="00251F6C"/>
    <w:rsid w:val="0025295A"/>
    <w:rsid w:val="00257C93"/>
    <w:rsid w:val="00261BF7"/>
    <w:rsid w:val="00263272"/>
    <w:rsid w:val="00263A32"/>
    <w:rsid w:val="00264EB9"/>
    <w:rsid w:val="0026566C"/>
    <w:rsid w:val="00266A33"/>
    <w:rsid w:val="00267501"/>
    <w:rsid w:val="00271877"/>
    <w:rsid w:val="002724AF"/>
    <w:rsid w:val="002724C6"/>
    <w:rsid w:val="0027274D"/>
    <w:rsid w:val="0027309B"/>
    <w:rsid w:val="00274764"/>
    <w:rsid w:val="002755E9"/>
    <w:rsid w:val="002776D4"/>
    <w:rsid w:val="00280547"/>
    <w:rsid w:val="00281D39"/>
    <w:rsid w:val="00281F1B"/>
    <w:rsid w:val="00282372"/>
    <w:rsid w:val="00285331"/>
    <w:rsid w:val="002859B2"/>
    <w:rsid w:val="00286354"/>
    <w:rsid w:val="0028694D"/>
    <w:rsid w:val="0029144E"/>
    <w:rsid w:val="00291E21"/>
    <w:rsid w:val="00297B44"/>
    <w:rsid w:val="002A1326"/>
    <w:rsid w:val="002A2434"/>
    <w:rsid w:val="002A29C5"/>
    <w:rsid w:val="002A2CF5"/>
    <w:rsid w:val="002A36AB"/>
    <w:rsid w:val="002A3C82"/>
    <w:rsid w:val="002A4F79"/>
    <w:rsid w:val="002A6764"/>
    <w:rsid w:val="002B0E0D"/>
    <w:rsid w:val="002B2C01"/>
    <w:rsid w:val="002B2ED6"/>
    <w:rsid w:val="002B3C1D"/>
    <w:rsid w:val="002B4198"/>
    <w:rsid w:val="002B45A6"/>
    <w:rsid w:val="002C05B4"/>
    <w:rsid w:val="002C09F7"/>
    <w:rsid w:val="002C11D7"/>
    <w:rsid w:val="002C230F"/>
    <w:rsid w:val="002C4F6B"/>
    <w:rsid w:val="002C5514"/>
    <w:rsid w:val="002C560E"/>
    <w:rsid w:val="002C6765"/>
    <w:rsid w:val="002C6F43"/>
    <w:rsid w:val="002C775D"/>
    <w:rsid w:val="002C78EC"/>
    <w:rsid w:val="002D33D0"/>
    <w:rsid w:val="002D41ED"/>
    <w:rsid w:val="002D57D4"/>
    <w:rsid w:val="002D6366"/>
    <w:rsid w:val="002D7198"/>
    <w:rsid w:val="002E18BE"/>
    <w:rsid w:val="002E238C"/>
    <w:rsid w:val="002E30DE"/>
    <w:rsid w:val="002E46F9"/>
    <w:rsid w:val="002E5719"/>
    <w:rsid w:val="002E592A"/>
    <w:rsid w:val="002E647E"/>
    <w:rsid w:val="002E66D0"/>
    <w:rsid w:val="002F0CEA"/>
    <w:rsid w:val="002F10C8"/>
    <w:rsid w:val="002F1612"/>
    <w:rsid w:val="003003E6"/>
    <w:rsid w:val="00300BA0"/>
    <w:rsid w:val="0030329B"/>
    <w:rsid w:val="00303F65"/>
    <w:rsid w:val="00303FD1"/>
    <w:rsid w:val="003051E3"/>
    <w:rsid w:val="0030545E"/>
    <w:rsid w:val="00307110"/>
    <w:rsid w:val="00307A1D"/>
    <w:rsid w:val="0031078A"/>
    <w:rsid w:val="00311945"/>
    <w:rsid w:val="003124E5"/>
    <w:rsid w:val="003156BE"/>
    <w:rsid w:val="00315C54"/>
    <w:rsid w:val="00317806"/>
    <w:rsid w:val="00320122"/>
    <w:rsid w:val="00320219"/>
    <w:rsid w:val="003222BA"/>
    <w:rsid w:val="00322449"/>
    <w:rsid w:val="003246F6"/>
    <w:rsid w:val="0032619B"/>
    <w:rsid w:val="003269DD"/>
    <w:rsid w:val="003317DB"/>
    <w:rsid w:val="00331EA2"/>
    <w:rsid w:val="00332D55"/>
    <w:rsid w:val="00332FC4"/>
    <w:rsid w:val="00333E24"/>
    <w:rsid w:val="003344EE"/>
    <w:rsid w:val="00334E28"/>
    <w:rsid w:val="003405E5"/>
    <w:rsid w:val="00340832"/>
    <w:rsid w:val="00341875"/>
    <w:rsid w:val="003421BA"/>
    <w:rsid w:val="00345272"/>
    <w:rsid w:val="00345AE1"/>
    <w:rsid w:val="00350A8C"/>
    <w:rsid w:val="0036261E"/>
    <w:rsid w:val="003627FB"/>
    <w:rsid w:val="00362A90"/>
    <w:rsid w:val="00366C39"/>
    <w:rsid w:val="003672AA"/>
    <w:rsid w:val="00367301"/>
    <w:rsid w:val="003773F5"/>
    <w:rsid w:val="003834F5"/>
    <w:rsid w:val="003858E9"/>
    <w:rsid w:val="003873D3"/>
    <w:rsid w:val="00390563"/>
    <w:rsid w:val="00391AD4"/>
    <w:rsid w:val="00391FE0"/>
    <w:rsid w:val="00393DEF"/>
    <w:rsid w:val="003953CF"/>
    <w:rsid w:val="003957D8"/>
    <w:rsid w:val="003973D7"/>
    <w:rsid w:val="00397584"/>
    <w:rsid w:val="00397D4A"/>
    <w:rsid w:val="003A007F"/>
    <w:rsid w:val="003A1BC1"/>
    <w:rsid w:val="003A2851"/>
    <w:rsid w:val="003A3412"/>
    <w:rsid w:val="003A5070"/>
    <w:rsid w:val="003A7843"/>
    <w:rsid w:val="003B3877"/>
    <w:rsid w:val="003B40CB"/>
    <w:rsid w:val="003B4B19"/>
    <w:rsid w:val="003B4D1F"/>
    <w:rsid w:val="003B5778"/>
    <w:rsid w:val="003B7EB3"/>
    <w:rsid w:val="003C4019"/>
    <w:rsid w:val="003C5FBC"/>
    <w:rsid w:val="003C731D"/>
    <w:rsid w:val="003D0558"/>
    <w:rsid w:val="003D2269"/>
    <w:rsid w:val="003D2314"/>
    <w:rsid w:val="003D2B62"/>
    <w:rsid w:val="003D7ADA"/>
    <w:rsid w:val="003E3B27"/>
    <w:rsid w:val="003E54C8"/>
    <w:rsid w:val="003F0709"/>
    <w:rsid w:val="003F59DE"/>
    <w:rsid w:val="003F6BEE"/>
    <w:rsid w:val="0040225C"/>
    <w:rsid w:val="0040791E"/>
    <w:rsid w:val="004134EC"/>
    <w:rsid w:val="0041421F"/>
    <w:rsid w:val="00424A17"/>
    <w:rsid w:val="00424A5F"/>
    <w:rsid w:val="00424E32"/>
    <w:rsid w:val="004257BC"/>
    <w:rsid w:val="00425814"/>
    <w:rsid w:val="00425DAD"/>
    <w:rsid w:val="0042708C"/>
    <w:rsid w:val="0043095C"/>
    <w:rsid w:val="004330F0"/>
    <w:rsid w:val="004348C1"/>
    <w:rsid w:val="004354CA"/>
    <w:rsid w:val="0043645A"/>
    <w:rsid w:val="00440713"/>
    <w:rsid w:val="004473D6"/>
    <w:rsid w:val="00452A24"/>
    <w:rsid w:val="00452E4A"/>
    <w:rsid w:val="00452EA0"/>
    <w:rsid w:val="00453F99"/>
    <w:rsid w:val="00461A53"/>
    <w:rsid w:val="004627A6"/>
    <w:rsid w:val="0046299C"/>
    <w:rsid w:val="0046442E"/>
    <w:rsid w:val="00465D5D"/>
    <w:rsid w:val="004672AE"/>
    <w:rsid w:val="00467B67"/>
    <w:rsid w:val="00467E75"/>
    <w:rsid w:val="00471905"/>
    <w:rsid w:val="00483DF5"/>
    <w:rsid w:val="004846A3"/>
    <w:rsid w:val="00490E39"/>
    <w:rsid w:val="004944FC"/>
    <w:rsid w:val="004A082D"/>
    <w:rsid w:val="004A092B"/>
    <w:rsid w:val="004A19D5"/>
    <w:rsid w:val="004A31B6"/>
    <w:rsid w:val="004A4E85"/>
    <w:rsid w:val="004A7452"/>
    <w:rsid w:val="004B0857"/>
    <w:rsid w:val="004B10C6"/>
    <w:rsid w:val="004B15FA"/>
    <w:rsid w:val="004B4304"/>
    <w:rsid w:val="004B752B"/>
    <w:rsid w:val="004C0621"/>
    <w:rsid w:val="004C1288"/>
    <w:rsid w:val="004C1CF6"/>
    <w:rsid w:val="004C2AA1"/>
    <w:rsid w:val="004C4443"/>
    <w:rsid w:val="004C4B52"/>
    <w:rsid w:val="004C569E"/>
    <w:rsid w:val="004C6DE6"/>
    <w:rsid w:val="004C7A7E"/>
    <w:rsid w:val="004C7E90"/>
    <w:rsid w:val="004D1E42"/>
    <w:rsid w:val="004D2EED"/>
    <w:rsid w:val="004D40D7"/>
    <w:rsid w:val="004D4999"/>
    <w:rsid w:val="004D61CF"/>
    <w:rsid w:val="004D69E9"/>
    <w:rsid w:val="004E0537"/>
    <w:rsid w:val="004E0948"/>
    <w:rsid w:val="004E2FB1"/>
    <w:rsid w:val="004E3917"/>
    <w:rsid w:val="004E3B9C"/>
    <w:rsid w:val="004E454E"/>
    <w:rsid w:val="004E553C"/>
    <w:rsid w:val="004E66DE"/>
    <w:rsid w:val="004E76C8"/>
    <w:rsid w:val="004F0DD1"/>
    <w:rsid w:val="004F3FF6"/>
    <w:rsid w:val="004F6265"/>
    <w:rsid w:val="00500FA8"/>
    <w:rsid w:val="00502CE4"/>
    <w:rsid w:val="00502F2F"/>
    <w:rsid w:val="005038AD"/>
    <w:rsid w:val="00503937"/>
    <w:rsid w:val="00511B6A"/>
    <w:rsid w:val="00511CA7"/>
    <w:rsid w:val="00512415"/>
    <w:rsid w:val="005133C9"/>
    <w:rsid w:val="0051402A"/>
    <w:rsid w:val="00521587"/>
    <w:rsid w:val="00522F07"/>
    <w:rsid w:val="00524EED"/>
    <w:rsid w:val="0052682C"/>
    <w:rsid w:val="005335BC"/>
    <w:rsid w:val="00536209"/>
    <w:rsid w:val="00541E5E"/>
    <w:rsid w:val="005422AA"/>
    <w:rsid w:val="00543754"/>
    <w:rsid w:val="00546098"/>
    <w:rsid w:val="00546AD4"/>
    <w:rsid w:val="00546FE2"/>
    <w:rsid w:val="00547137"/>
    <w:rsid w:val="00551A3D"/>
    <w:rsid w:val="00551AE3"/>
    <w:rsid w:val="0055279A"/>
    <w:rsid w:val="00553A9F"/>
    <w:rsid w:val="0055564D"/>
    <w:rsid w:val="00565094"/>
    <w:rsid w:val="005658C7"/>
    <w:rsid w:val="00566FF6"/>
    <w:rsid w:val="00567CEF"/>
    <w:rsid w:val="00573814"/>
    <w:rsid w:val="00573DB7"/>
    <w:rsid w:val="0057409B"/>
    <w:rsid w:val="005746DB"/>
    <w:rsid w:val="0058118F"/>
    <w:rsid w:val="00582AB0"/>
    <w:rsid w:val="00582F37"/>
    <w:rsid w:val="00583DE0"/>
    <w:rsid w:val="005852D5"/>
    <w:rsid w:val="00585D8F"/>
    <w:rsid w:val="00590A29"/>
    <w:rsid w:val="00593B43"/>
    <w:rsid w:val="00594BA5"/>
    <w:rsid w:val="00595079"/>
    <w:rsid w:val="0059538D"/>
    <w:rsid w:val="00595929"/>
    <w:rsid w:val="00595D17"/>
    <w:rsid w:val="0059756C"/>
    <w:rsid w:val="005A08DE"/>
    <w:rsid w:val="005A2607"/>
    <w:rsid w:val="005A2C67"/>
    <w:rsid w:val="005A3AAC"/>
    <w:rsid w:val="005A4484"/>
    <w:rsid w:val="005A5204"/>
    <w:rsid w:val="005B0CFD"/>
    <w:rsid w:val="005B2F01"/>
    <w:rsid w:val="005B35DF"/>
    <w:rsid w:val="005B6243"/>
    <w:rsid w:val="005B6916"/>
    <w:rsid w:val="005B69DF"/>
    <w:rsid w:val="005B782E"/>
    <w:rsid w:val="005C125C"/>
    <w:rsid w:val="005C1AFE"/>
    <w:rsid w:val="005C23C1"/>
    <w:rsid w:val="005C2A40"/>
    <w:rsid w:val="005C3C88"/>
    <w:rsid w:val="005C418C"/>
    <w:rsid w:val="005D47A5"/>
    <w:rsid w:val="005D6710"/>
    <w:rsid w:val="005E2A67"/>
    <w:rsid w:val="005E36F2"/>
    <w:rsid w:val="005E4894"/>
    <w:rsid w:val="005E6A6E"/>
    <w:rsid w:val="005E74A2"/>
    <w:rsid w:val="005F157E"/>
    <w:rsid w:val="005F3DE6"/>
    <w:rsid w:val="005F4564"/>
    <w:rsid w:val="005F7684"/>
    <w:rsid w:val="006005D4"/>
    <w:rsid w:val="00600B9B"/>
    <w:rsid w:val="00601933"/>
    <w:rsid w:val="00602AA4"/>
    <w:rsid w:val="006030C5"/>
    <w:rsid w:val="00603960"/>
    <w:rsid w:val="00611493"/>
    <w:rsid w:val="00611AB2"/>
    <w:rsid w:val="00612675"/>
    <w:rsid w:val="00613642"/>
    <w:rsid w:val="0061462B"/>
    <w:rsid w:val="00615C8F"/>
    <w:rsid w:val="00616C86"/>
    <w:rsid w:val="0062114A"/>
    <w:rsid w:val="00621F0E"/>
    <w:rsid w:val="00622188"/>
    <w:rsid w:val="00630F75"/>
    <w:rsid w:val="00631B45"/>
    <w:rsid w:val="00632496"/>
    <w:rsid w:val="00636D4C"/>
    <w:rsid w:val="0064084F"/>
    <w:rsid w:val="00640F95"/>
    <w:rsid w:val="0064448D"/>
    <w:rsid w:val="00653475"/>
    <w:rsid w:val="006551F8"/>
    <w:rsid w:val="00656610"/>
    <w:rsid w:val="00657638"/>
    <w:rsid w:val="006629A0"/>
    <w:rsid w:val="006632E2"/>
    <w:rsid w:val="0066388C"/>
    <w:rsid w:val="00663BA3"/>
    <w:rsid w:val="006657C3"/>
    <w:rsid w:val="0066704F"/>
    <w:rsid w:val="0066789A"/>
    <w:rsid w:val="00670300"/>
    <w:rsid w:val="0067246A"/>
    <w:rsid w:val="006729ED"/>
    <w:rsid w:val="00674C4E"/>
    <w:rsid w:val="0068021D"/>
    <w:rsid w:val="006807FA"/>
    <w:rsid w:val="0068109C"/>
    <w:rsid w:val="0068203A"/>
    <w:rsid w:val="00683411"/>
    <w:rsid w:val="00683ABF"/>
    <w:rsid w:val="00683DAC"/>
    <w:rsid w:val="0068441E"/>
    <w:rsid w:val="00690009"/>
    <w:rsid w:val="006903B5"/>
    <w:rsid w:val="0069469D"/>
    <w:rsid w:val="00694D5D"/>
    <w:rsid w:val="00695F35"/>
    <w:rsid w:val="006975AE"/>
    <w:rsid w:val="00697702"/>
    <w:rsid w:val="006A02CA"/>
    <w:rsid w:val="006A123E"/>
    <w:rsid w:val="006A3F37"/>
    <w:rsid w:val="006A4114"/>
    <w:rsid w:val="006A4E06"/>
    <w:rsid w:val="006A5936"/>
    <w:rsid w:val="006B06CB"/>
    <w:rsid w:val="006B0D79"/>
    <w:rsid w:val="006B103C"/>
    <w:rsid w:val="006B18F8"/>
    <w:rsid w:val="006B24EC"/>
    <w:rsid w:val="006B4064"/>
    <w:rsid w:val="006B680C"/>
    <w:rsid w:val="006C058D"/>
    <w:rsid w:val="006C15B3"/>
    <w:rsid w:val="006C1E9A"/>
    <w:rsid w:val="006C57DD"/>
    <w:rsid w:val="006C590B"/>
    <w:rsid w:val="006C596E"/>
    <w:rsid w:val="006D3F47"/>
    <w:rsid w:val="006D4E3D"/>
    <w:rsid w:val="006D52AD"/>
    <w:rsid w:val="006D6169"/>
    <w:rsid w:val="006D7813"/>
    <w:rsid w:val="006D7E44"/>
    <w:rsid w:val="006E0EAB"/>
    <w:rsid w:val="006E279C"/>
    <w:rsid w:val="006E2CCE"/>
    <w:rsid w:val="006E64A8"/>
    <w:rsid w:val="006E6530"/>
    <w:rsid w:val="006E795D"/>
    <w:rsid w:val="006F0B66"/>
    <w:rsid w:val="006F225E"/>
    <w:rsid w:val="006F2E91"/>
    <w:rsid w:val="006F3603"/>
    <w:rsid w:val="006F4594"/>
    <w:rsid w:val="006F4A05"/>
    <w:rsid w:val="006F6277"/>
    <w:rsid w:val="006F66F3"/>
    <w:rsid w:val="006F7BC1"/>
    <w:rsid w:val="00701AEC"/>
    <w:rsid w:val="00703356"/>
    <w:rsid w:val="00704B79"/>
    <w:rsid w:val="00704DBF"/>
    <w:rsid w:val="007067AB"/>
    <w:rsid w:val="0070753D"/>
    <w:rsid w:val="007109AB"/>
    <w:rsid w:val="007161B0"/>
    <w:rsid w:val="0071678C"/>
    <w:rsid w:val="007171D9"/>
    <w:rsid w:val="007234B0"/>
    <w:rsid w:val="00724C82"/>
    <w:rsid w:val="00731638"/>
    <w:rsid w:val="007329FE"/>
    <w:rsid w:val="007330C5"/>
    <w:rsid w:val="007353DE"/>
    <w:rsid w:val="0074101F"/>
    <w:rsid w:val="00741296"/>
    <w:rsid w:val="00741839"/>
    <w:rsid w:val="00742383"/>
    <w:rsid w:val="00745486"/>
    <w:rsid w:val="0074688B"/>
    <w:rsid w:val="00746BD2"/>
    <w:rsid w:val="00750470"/>
    <w:rsid w:val="00750FBF"/>
    <w:rsid w:val="00753BFF"/>
    <w:rsid w:val="00753DD9"/>
    <w:rsid w:val="0075513A"/>
    <w:rsid w:val="007603F0"/>
    <w:rsid w:val="007612BF"/>
    <w:rsid w:val="00763B4A"/>
    <w:rsid w:val="00764C24"/>
    <w:rsid w:val="00765FE2"/>
    <w:rsid w:val="00770219"/>
    <w:rsid w:val="007726CB"/>
    <w:rsid w:val="0077411D"/>
    <w:rsid w:val="00776943"/>
    <w:rsid w:val="007779E1"/>
    <w:rsid w:val="00777CE1"/>
    <w:rsid w:val="007802D3"/>
    <w:rsid w:val="00783E04"/>
    <w:rsid w:val="00785902"/>
    <w:rsid w:val="00785C8F"/>
    <w:rsid w:val="00786A1A"/>
    <w:rsid w:val="007878DA"/>
    <w:rsid w:val="007945BC"/>
    <w:rsid w:val="00794935"/>
    <w:rsid w:val="00795E4A"/>
    <w:rsid w:val="00796FA1"/>
    <w:rsid w:val="007970B1"/>
    <w:rsid w:val="00797F0A"/>
    <w:rsid w:val="007A3468"/>
    <w:rsid w:val="007A4E5C"/>
    <w:rsid w:val="007A5A18"/>
    <w:rsid w:val="007A660F"/>
    <w:rsid w:val="007A6991"/>
    <w:rsid w:val="007A6F39"/>
    <w:rsid w:val="007B04AF"/>
    <w:rsid w:val="007B06F9"/>
    <w:rsid w:val="007B08B3"/>
    <w:rsid w:val="007B1690"/>
    <w:rsid w:val="007B227C"/>
    <w:rsid w:val="007B38C6"/>
    <w:rsid w:val="007B70ED"/>
    <w:rsid w:val="007B7D65"/>
    <w:rsid w:val="007C0E9C"/>
    <w:rsid w:val="007C19A0"/>
    <w:rsid w:val="007C3C75"/>
    <w:rsid w:val="007C4E6C"/>
    <w:rsid w:val="007C5901"/>
    <w:rsid w:val="007C7EA9"/>
    <w:rsid w:val="007D32A4"/>
    <w:rsid w:val="007D3FD4"/>
    <w:rsid w:val="007D4330"/>
    <w:rsid w:val="007D43A1"/>
    <w:rsid w:val="007D6B2E"/>
    <w:rsid w:val="007D6E90"/>
    <w:rsid w:val="007D71AF"/>
    <w:rsid w:val="007E1659"/>
    <w:rsid w:val="007E43DF"/>
    <w:rsid w:val="007E7DFC"/>
    <w:rsid w:val="007F05C7"/>
    <w:rsid w:val="007F069C"/>
    <w:rsid w:val="007F0A3A"/>
    <w:rsid w:val="007F0F08"/>
    <w:rsid w:val="007F1F26"/>
    <w:rsid w:val="007F23E1"/>
    <w:rsid w:val="007F4177"/>
    <w:rsid w:val="007F4B71"/>
    <w:rsid w:val="00802AB4"/>
    <w:rsid w:val="00810760"/>
    <w:rsid w:val="00810C5A"/>
    <w:rsid w:val="0081280E"/>
    <w:rsid w:val="00815556"/>
    <w:rsid w:val="00817418"/>
    <w:rsid w:val="00817D45"/>
    <w:rsid w:val="00817FB1"/>
    <w:rsid w:val="008221FC"/>
    <w:rsid w:val="008226A8"/>
    <w:rsid w:val="00825541"/>
    <w:rsid w:val="00825D5B"/>
    <w:rsid w:val="0083330A"/>
    <w:rsid w:val="00833605"/>
    <w:rsid w:val="008342CC"/>
    <w:rsid w:val="00835335"/>
    <w:rsid w:val="00835F09"/>
    <w:rsid w:val="00836DE9"/>
    <w:rsid w:val="00842FBD"/>
    <w:rsid w:val="00843B4E"/>
    <w:rsid w:val="00843BF4"/>
    <w:rsid w:val="008453E0"/>
    <w:rsid w:val="008463F6"/>
    <w:rsid w:val="00846F28"/>
    <w:rsid w:val="00847BC9"/>
    <w:rsid w:val="0085049A"/>
    <w:rsid w:val="0085055B"/>
    <w:rsid w:val="008509A5"/>
    <w:rsid w:val="008518F6"/>
    <w:rsid w:val="008520E6"/>
    <w:rsid w:val="00852508"/>
    <w:rsid w:val="00853B37"/>
    <w:rsid w:val="0085602A"/>
    <w:rsid w:val="00856695"/>
    <w:rsid w:val="00856CF6"/>
    <w:rsid w:val="00862A82"/>
    <w:rsid w:val="00867D6D"/>
    <w:rsid w:val="00871A80"/>
    <w:rsid w:val="008721E7"/>
    <w:rsid w:val="0087294D"/>
    <w:rsid w:val="00872E17"/>
    <w:rsid w:val="008806DD"/>
    <w:rsid w:val="00880CD8"/>
    <w:rsid w:val="00881AD2"/>
    <w:rsid w:val="00885E04"/>
    <w:rsid w:val="0089042B"/>
    <w:rsid w:val="00890A46"/>
    <w:rsid w:val="0089214A"/>
    <w:rsid w:val="00893CC7"/>
    <w:rsid w:val="00896AC7"/>
    <w:rsid w:val="008A0BA2"/>
    <w:rsid w:val="008A1855"/>
    <w:rsid w:val="008A1950"/>
    <w:rsid w:val="008A2E70"/>
    <w:rsid w:val="008A3F22"/>
    <w:rsid w:val="008A554B"/>
    <w:rsid w:val="008A7568"/>
    <w:rsid w:val="008B033E"/>
    <w:rsid w:val="008B0715"/>
    <w:rsid w:val="008B19F4"/>
    <w:rsid w:val="008B3E2B"/>
    <w:rsid w:val="008B3FEA"/>
    <w:rsid w:val="008B49B4"/>
    <w:rsid w:val="008B724F"/>
    <w:rsid w:val="008B7EA3"/>
    <w:rsid w:val="008C05B6"/>
    <w:rsid w:val="008C36A5"/>
    <w:rsid w:val="008C3EAE"/>
    <w:rsid w:val="008C4E68"/>
    <w:rsid w:val="008C58F0"/>
    <w:rsid w:val="008C6C8C"/>
    <w:rsid w:val="008C7617"/>
    <w:rsid w:val="008C76DB"/>
    <w:rsid w:val="008D02F9"/>
    <w:rsid w:val="008D0554"/>
    <w:rsid w:val="008D05DD"/>
    <w:rsid w:val="008D13D7"/>
    <w:rsid w:val="008D5EDF"/>
    <w:rsid w:val="008D6963"/>
    <w:rsid w:val="008D6C8B"/>
    <w:rsid w:val="008D7EC0"/>
    <w:rsid w:val="008E050C"/>
    <w:rsid w:val="008E2248"/>
    <w:rsid w:val="008E274A"/>
    <w:rsid w:val="008E5CAD"/>
    <w:rsid w:val="008E65B9"/>
    <w:rsid w:val="008F0BC5"/>
    <w:rsid w:val="008F3A90"/>
    <w:rsid w:val="008F77E5"/>
    <w:rsid w:val="00901403"/>
    <w:rsid w:val="009021EE"/>
    <w:rsid w:val="009023FD"/>
    <w:rsid w:val="009024B6"/>
    <w:rsid w:val="00902C7C"/>
    <w:rsid w:val="009044F6"/>
    <w:rsid w:val="00906511"/>
    <w:rsid w:val="00907A8F"/>
    <w:rsid w:val="00907F49"/>
    <w:rsid w:val="009133C0"/>
    <w:rsid w:val="0091396B"/>
    <w:rsid w:val="00913D64"/>
    <w:rsid w:val="00914C06"/>
    <w:rsid w:val="00915BB9"/>
    <w:rsid w:val="0092077A"/>
    <w:rsid w:val="00921EBE"/>
    <w:rsid w:val="00924862"/>
    <w:rsid w:val="00925680"/>
    <w:rsid w:val="0092582A"/>
    <w:rsid w:val="00925884"/>
    <w:rsid w:val="00927385"/>
    <w:rsid w:val="00927949"/>
    <w:rsid w:val="00930926"/>
    <w:rsid w:val="00932782"/>
    <w:rsid w:val="00934058"/>
    <w:rsid w:val="00935FDD"/>
    <w:rsid w:val="009371AD"/>
    <w:rsid w:val="009375A0"/>
    <w:rsid w:val="00944B83"/>
    <w:rsid w:val="00945845"/>
    <w:rsid w:val="009508D0"/>
    <w:rsid w:val="00952E76"/>
    <w:rsid w:val="00953A00"/>
    <w:rsid w:val="00955CAC"/>
    <w:rsid w:val="00955E56"/>
    <w:rsid w:val="00963DA9"/>
    <w:rsid w:val="00967113"/>
    <w:rsid w:val="00970622"/>
    <w:rsid w:val="0097070B"/>
    <w:rsid w:val="009707EB"/>
    <w:rsid w:val="009721ED"/>
    <w:rsid w:val="00974EEB"/>
    <w:rsid w:val="00975437"/>
    <w:rsid w:val="00977145"/>
    <w:rsid w:val="00977A90"/>
    <w:rsid w:val="00981C0F"/>
    <w:rsid w:val="009838DE"/>
    <w:rsid w:val="00984644"/>
    <w:rsid w:val="00984BC7"/>
    <w:rsid w:val="00993672"/>
    <w:rsid w:val="00994D82"/>
    <w:rsid w:val="00997FB1"/>
    <w:rsid w:val="009A43EA"/>
    <w:rsid w:val="009A54C8"/>
    <w:rsid w:val="009A7081"/>
    <w:rsid w:val="009A748D"/>
    <w:rsid w:val="009A7548"/>
    <w:rsid w:val="009B1148"/>
    <w:rsid w:val="009B14E5"/>
    <w:rsid w:val="009B171D"/>
    <w:rsid w:val="009B18F7"/>
    <w:rsid w:val="009B21E1"/>
    <w:rsid w:val="009B393A"/>
    <w:rsid w:val="009B3DE6"/>
    <w:rsid w:val="009B4514"/>
    <w:rsid w:val="009B49F9"/>
    <w:rsid w:val="009B70B3"/>
    <w:rsid w:val="009C0832"/>
    <w:rsid w:val="009C1353"/>
    <w:rsid w:val="009C20CF"/>
    <w:rsid w:val="009C2F04"/>
    <w:rsid w:val="009C38FE"/>
    <w:rsid w:val="009C3D0B"/>
    <w:rsid w:val="009C6631"/>
    <w:rsid w:val="009C6FDC"/>
    <w:rsid w:val="009D3558"/>
    <w:rsid w:val="009D45D9"/>
    <w:rsid w:val="009D4913"/>
    <w:rsid w:val="009D5B5F"/>
    <w:rsid w:val="009D6EF6"/>
    <w:rsid w:val="009E079E"/>
    <w:rsid w:val="009E0B76"/>
    <w:rsid w:val="009E103F"/>
    <w:rsid w:val="009E1C20"/>
    <w:rsid w:val="009E31CB"/>
    <w:rsid w:val="009E46E5"/>
    <w:rsid w:val="009F3F58"/>
    <w:rsid w:val="009F78E9"/>
    <w:rsid w:val="00A00549"/>
    <w:rsid w:val="00A06C70"/>
    <w:rsid w:val="00A07010"/>
    <w:rsid w:val="00A07779"/>
    <w:rsid w:val="00A10269"/>
    <w:rsid w:val="00A1511E"/>
    <w:rsid w:val="00A154D5"/>
    <w:rsid w:val="00A15A58"/>
    <w:rsid w:val="00A16416"/>
    <w:rsid w:val="00A177B8"/>
    <w:rsid w:val="00A27384"/>
    <w:rsid w:val="00A30444"/>
    <w:rsid w:val="00A3243F"/>
    <w:rsid w:val="00A32B86"/>
    <w:rsid w:val="00A32B98"/>
    <w:rsid w:val="00A34073"/>
    <w:rsid w:val="00A34C78"/>
    <w:rsid w:val="00A362A1"/>
    <w:rsid w:val="00A374CB"/>
    <w:rsid w:val="00A3788B"/>
    <w:rsid w:val="00A4050B"/>
    <w:rsid w:val="00A418BD"/>
    <w:rsid w:val="00A42E65"/>
    <w:rsid w:val="00A42F25"/>
    <w:rsid w:val="00A446D4"/>
    <w:rsid w:val="00A4495A"/>
    <w:rsid w:val="00A45DC0"/>
    <w:rsid w:val="00A45EEA"/>
    <w:rsid w:val="00A514B7"/>
    <w:rsid w:val="00A520CB"/>
    <w:rsid w:val="00A52272"/>
    <w:rsid w:val="00A544FB"/>
    <w:rsid w:val="00A568BF"/>
    <w:rsid w:val="00A57D45"/>
    <w:rsid w:val="00A609C6"/>
    <w:rsid w:val="00A65C75"/>
    <w:rsid w:val="00A66887"/>
    <w:rsid w:val="00A70671"/>
    <w:rsid w:val="00A70F5A"/>
    <w:rsid w:val="00A71D62"/>
    <w:rsid w:val="00A72AB0"/>
    <w:rsid w:val="00A74752"/>
    <w:rsid w:val="00A75293"/>
    <w:rsid w:val="00A76BCE"/>
    <w:rsid w:val="00A76F60"/>
    <w:rsid w:val="00A77611"/>
    <w:rsid w:val="00A8189C"/>
    <w:rsid w:val="00A83299"/>
    <w:rsid w:val="00A85D1A"/>
    <w:rsid w:val="00A8729D"/>
    <w:rsid w:val="00A91960"/>
    <w:rsid w:val="00A94392"/>
    <w:rsid w:val="00A953B4"/>
    <w:rsid w:val="00A973AE"/>
    <w:rsid w:val="00A979EA"/>
    <w:rsid w:val="00AA31A2"/>
    <w:rsid w:val="00AA35DD"/>
    <w:rsid w:val="00AB13EA"/>
    <w:rsid w:val="00AB2620"/>
    <w:rsid w:val="00AB346A"/>
    <w:rsid w:val="00AC418B"/>
    <w:rsid w:val="00AC5409"/>
    <w:rsid w:val="00AC5770"/>
    <w:rsid w:val="00AC7C3E"/>
    <w:rsid w:val="00AD089B"/>
    <w:rsid w:val="00AD602B"/>
    <w:rsid w:val="00AD7BDD"/>
    <w:rsid w:val="00AE0019"/>
    <w:rsid w:val="00AE0323"/>
    <w:rsid w:val="00AE083D"/>
    <w:rsid w:val="00AE0A51"/>
    <w:rsid w:val="00AE292C"/>
    <w:rsid w:val="00AE2D32"/>
    <w:rsid w:val="00AE3010"/>
    <w:rsid w:val="00AE4658"/>
    <w:rsid w:val="00AE5B90"/>
    <w:rsid w:val="00AE7474"/>
    <w:rsid w:val="00AF0D77"/>
    <w:rsid w:val="00AF364C"/>
    <w:rsid w:val="00AF420D"/>
    <w:rsid w:val="00AF7574"/>
    <w:rsid w:val="00B01D46"/>
    <w:rsid w:val="00B034D7"/>
    <w:rsid w:val="00B03CE7"/>
    <w:rsid w:val="00B05286"/>
    <w:rsid w:val="00B05E39"/>
    <w:rsid w:val="00B06D44"/>
    <w:rsid w:val="00B11261"/>
    <w:rsid w:val="00B126CB"/>
    <w:rsid w:val="00B14BB2"/>
    <w:rsid w:val="00B158E4"/>
    <w:rsid w:val="00B16698"/>
    <w:rsid w:val="00B2000F"/>
    <w:rsid w:val="00B21386"/>
    <w:rsid w:val="00B2143D"/>
    <w:rsid w:val="00B22E3C"/>
    <w:rsid w:val="00B24A99"/>
    <w:rsid w:val="00B24EB3"/>
    <w:rsid w:val="00B26A5D"/>
    <w:rsid w:val="00B30229"/>
    <w:rsid w:val="00B30449"/>
    <w:rsid w:val="00B3144D"/>
    <w:rsid w:val="00B33148"/>
    <w:rsid w:val="00B341D0"/>
    <w:rsid w:val="00B343E6"/>
    <w:rsid w:val="00B34E9B"/>
    <w:rsid w:val="00B37E63"/>
    <w:rsid w:val="00B4054A"/>
    <w:rsid w:val="00B41FF7"/>
    <w:rsid w:val="00B42D9A"/>
    <w:rsid w:val="00B4356D"/>
    <w:rsid w:val="00B43A9B"/>
    <w:rsid w:val="00B44D9C"/>
    <w:rsid w:val="00B44E14"/>
    <w:rsid w:val="00B45C9E"/>
    <w:rsid w:val="00B46553"/>
    <w:rsid w:val="00B51181"/>
    <w:rsid w:val="00B520FD"/>
    <w:rsid w:val="00B521D0"/>
    <w:rsid w:val="00B52C9E"/>
    <w:rsid w:val="00B530A7"/>
    <w:rsid w:val="00B54D9D"/>
    <w:rsid w:val="00B54DC4"/>
    <w:rsid w:val="00B55428"/>
    <w:rsid w:val="00B5700C"/>
    <w:rsid w:val="00B61B12"/>
    <w:rsid w:val="00B62C18"/>
    <w:rsid w:val="00B63C67"/>
    <w:rsid w:val="00B6605A"/>
    <w:rsid w:val="00B66452"/>
    <w:rsid w:val="00B6646C"/>
    <w:rsid w:val="00B704DC"/>
    <w:rsid w:val="00B74BDF"/>
    <w:rsid w:val="00B74F96"/>
    <w:rsid w:val="00B774EA"/>
    <w:rsid w:val="00B80373"/>
    <w:rsid w:val="00B81B83"/>
    <w:rsid w:val="00B8572C"/>
    <w:rsid w:val="00B8740C"/>
    <w:rsid w:val="00B87A72"/>
    <w:rsid w:val="00B90E1C"/>
    <w:rsid w:val="00B9187F"/>
    <w:rsid w:val="00B92555"/>
    <w:rsid w:val="00B92FB0"/>
    <w:rsid w:val="00B9379F"/>
    <w:rsid w:val="00B961A0"/>
    <w:rsid w:val="00BA1129"/>
    <w:rsid w:val="00BA3B06"/>
    <w:rsid w:val="00BA480D"/>
    <w:rsid w:val="00BB7008"/>
    <w:rsid w:val="00BB7A14"/>
    <w:rsid w:val="00BC2420"/>
    <w:rsid w:val="00BC3271"/>
    <w:rsid w:val="00BC4AD7"/>
    <w:rsid w:val="00BC515F"/>
    <w:rsid w:val="00BC61F2"/>
    <w:rsid w:val="00BC7379"/>
    <w:rsid w:val="00BD1AFA"/>
    <w:rsid w:val="00BD3826"/>
    <w:rsid w:val="00BD398E"/>
    <w:rsid w:val="00BD5CF0"/>
    <w:rsid w:val="00BD7614"/>
    <w:rsid w:val="00BE1274"/>
    <w:rsid w:val="00BE231D"/>
    <w:rsid w:val="00BE35D7"/>
    <w:rsid w:val="00BE736F"/>
    <w:rsid w:val="00BE7BEE"/>
    <w:rsid w:val="00BE7FDD"/>
    <w:rsid w:val="00BF06A9"/>
    <w:rsid w:val="00BF0DA4"/>
    <w:rsid w:val="00BF12D9"/>
    <w:rsid w:val="00BF1BCA"/>
    <w:rsid w:val="00BF397C"/>
    <w:rsid w:val="00BF39D0"/>
    <w:rsid w:val="00BF49CA"/>
    <w:rsid w:val="00BF6B42"/>
    <w:rsid w:val="00BF6BEB"/>
    <w:rsid w:val="00BF79F5"/>
    <w:rsid w:val="00C06255"/>
    <w:rsid w:val="00C07ED2"/>
    <w:rsid w:val="00C11132"/>
    <w:rsid w:val="00C121C6"/>
    <w:rsid w:val="00C15471"/>
    <w:rsid w:val="00C15714"/>
    <w:rsid w:val="00C160E2"/>
    <w:rsid w:val="00C167B8"/>
    <w:rsid w:val="00C17305"/>
    <w:rsid w:val="00C17F57"/>
    <w:rsid w:val="00C213AD"/>
    <w:rsid w:val="00C213C8"/>
    <w:rsid w:val="00C22292"/>
    <w:rsid w:val="00C230DB"/>
    <w:rsid w:val="00C24B3E"/>
    <w:rsid w:val="00C270C0"/>
    <w:rsid w:val="00C3057F"/>
    <w:rsid w:val="00C30BC1"/>
    <w:rsid w:val="00C330D2"/>
    <w:rsid w:val="00C37080"/>
    <w:rsid w:val="00C3751A"/>
    <w:rsid w:val="00C40138"/>
    <w:rsid w:val="00C42570"/>
    <w:rsid w:val="00C44C16"/>
    <w:rsid w:val="00C467B2"/>
    <w:rsid w:val="00C521F1"/>
    <w:rsid w:val="00C52756"/>
    <w:rsid w:val="00C533F3"/>
    <w:rsid w:val="00C548B5"/>
    <w:rsid w:val="00C565F8"/>
    <w:rsid w:val="00C57DE2"/>
    <w:rsid w:val="00C60E64"/>
    <w:rsid w:val="00C61001"/>
    <w:rsid w:val="00C63442"/>
    <w:rsid w:val="00C6368B"/>
    <w:rsid w:val="00C6653D"/>
    <w:rsid w:val="00C71776"/>
    <w:rsid w:val="00C72EE1"/>
    <w:rsid w:val="00C734FA"/>
    <w:rsid w:val="00C74195"/>
    <w:rsid w:val="00C76A7A"/>
    <w:rsid w:val="00C83CFF"/>
    <w:rsid w:val="00C848FD"/>
    <w:rsid w:val="00C916F8"/>
    <w:rsid w:val="00C93C54"/>
    <w:rsid w:val="00C953B1"/>
    <w:rsid w:val="00C96FD5"/>
    <w:rsid w:val="00CA36DD"/>
    <w:rsid w:val="00CA3815"/>
    <w:rsid w:val="00CA5E4B"/>
    <w:rsid w:val="00CA6475"/>
    <w:rsid w:val="00CB034A"/>
    <w:rsid w:val="00CB260A"/>
    <w:rsid w:val="00CB2620"/>
    <w:rsid w:val="00CB4C8E"/>
    <w:rsid w:val="00CB55B7"/>
    <w:rsid w:val="00CB5CCE"/>
    <w:rsid w:val="00CB613B"/>
    <w:rsid w:val="00CB6140"/>
    <w:rsid w:val="00CB78F7"/>
    <w:rsid w:val="00CC033A"/>
    <w:rsid w:val="00CC0E27"/>
    <w:rsid w:val="00CC2789"/>
    <w:rsid w:val="00CC2E39"/>
    <w:rsid w:val="00CC3B52"/>
    <w:rsid w:val="00CC6F58"/>
    <w:rsid w:val="00CD007E"/>
    <w:rsid w:val="00CD1378"/>
    <w:rsid w:val="00CD6168"/>
    <w:rsid w:val="00CD6D54"/>
    <w:rsid w:val="00CD783D"/>
    <w:rsid w:val="00CD787F"/>
    <w:rsid w:val="00CE04F9"/>
    <w:rsid w:val="00CE35C1"/>
    <w:rsid w:val="00CE5E8A"/>
    <w:rsid w:val="00CE6A7A"/>
    <w:rsid w:val="00CE791E"/>
    <w:rsid w:val="00CF15A0"/>
    <w:rsid w:val="00CF558C"/>
    <w:rsid w:val="00CF561F"/>
    <w:rsid w:val="00CF71BB"/>
    <w:rsid w:val="00D002C8"/>
    <w:rsid w:val="00D01A64"/>
    <w:rsid w:val="00D042E3"/>
    <w:rsid w:val="00D04832"/>
    <w:rsid w:val="00D07578"/>
    <w:rsid w:val="00D205F6"/>
    <w:rsid w:val="00D20B3B"/>
    <w:rsid w:val="00D27FA9"/>
    <w:rsid w:val="00D3084F"/>
    <w:rsid w:val="00D31829"/>
    <w:rsid w:val="00D31F7F"/>
    <w:rsid w:val="00D4011F"/>
    <w:rsid w:val="00D41BF3"/>
    <w:rsid w:val="00D41E6F"/>
    <w:rsid w:val="00D42697"/>
    <w:rsid w:val="00D447BE"/>
    <w:rsid w:val="00D47826"/>
    <w:rsid w:val="00D506AE"/>
    <w:rsid w:val="00D50E83"/>
    <w:rsid w:val="00D5121C"/>
    <w:rsid w:val="00D5218A"/>
    <w:rsid w:val="00D5256C"/>
    <w:rsid w:val="00D546EF"/>
    <w:rsid w:val="00D54EDB"/>
    <w:rsid w:val="00D56206"/>
    <w:rsid w:val="00D61565"/>
    <w:rsid w:val="00D61E53"/>
    <w:rsid w:val="00D63252"/>
    <w:rsid w:val="00D63C62"/>
    <w:rsid w:val="00D67357"/>
    <w:rsid w:val="00D7130B"/>
    <w:rsid w:val="00D71657"/>
    <w:rsid w:val="00D7187C"/>
    <w:rsid w:val="00D74681"/>
    <w:rsid w:val="00D8005A"/>
    <w:rsid w:val="00D81C5A"/>
    <w:rsid w:val="00D82AFC"/>
    <w:rsid w:val="00D836CD"/>
    <w:rsid w:val="00D83B75"/>
    <w:rsid w:val="00D83B7F"/>
    <w:rsid w:val="00D8539F"/>
    <w:rsid w:val="00D85F24"/>
    <w:rsid w:val="00D86A42"/>
    <w:rsid w:val="00D91CF2"/>
    <w:rsid w:val="00D97698"/>
    <w:rsid w:val="00DA0781"/>
    <w:rsid w:val="00DA3FED"/>
    <w:rsid w:val="00DA43B8"/>
    <w:rsid w:val="00DA5B17"/>
    <w:rsid w:val="00DA7E29"/>
    <w:rsid w:val="00DB12C6"/>
    <w:rsid w:val="00DB1DFB"/>
    <w:rsid w:val="00DB2A4C"/>
    <w:rsid w:val="00DB362E"/>
    <w:rsid w:val="00DB5B68"/>
    <w:rsid w:val="00DB5DC2"/>
    <w:rsid w:val="00DB7981"/>
    <w:rsid w:val="00DB7DF3"/>
    <w:rsid w:val="00DC23A8"/>
    <w:rsid w:val="00DD057B"/>
    <w:rsid w:val="00DD29DF"/>
    <w:rsid w:val="00DD3C65"/>
    <w:rsid w:val="00DD40CB"/>
    <w:rsid w:val="00DD4E68"/>
    <w:rsid w:val="00DD4FC2"/>
    <w:rsid w:val="00DD58C9"/>
    <w:rsid w:val="00DD735C"/>
    <w:rsid w:val="00DE1CBB"/>
    <w:rsid w:val="00DE5A21"/>
    <w:rsid w:val="00DE5E59"/>
    <w:rsid w:val="00DE668C"/>
    <w:rsid w:val="00DE6980"/>
    <w:rsid w:val="00DF14AA"/>
    <w:rsid w:val="00DF291F"/>
    <w:rsid w:val="00DF2FA9"/>
    <w:rsid w:val="00DF38BC"/>
    <w:rsid w:val="00DF7255"/>
    <w:rsid w:val="00E005F3"/>
    <w:rsid w:val="00E00772"/>
    <w:rsid w:val="00E01C37"/>
    <w:rsid w:val="00E04F3E"/>
    <w:rsid w:val="00E103E9"/>
    <w:rsid w:val="00E115EC"/>
    <w:rsid w:val="00E1344F"/>
    <w:rsid w:val="00E15807"/>
    <w:rsid w:val="00E1619A"/>
    <w:rsid w:val="00E1724E"/>
    <w:rsid w:val="00E203A2"/>
    <w:rsid w:val="00E2152B"/>
    <w:rsid w:val="00E22539"/>
    <w:rsid w:val="00E22F71"/>
    <w:rsid w:val="00E22FDE"/>
    <w:rsid w:val="00E269FC"/>
    <w:rsid w:val="00E26A02"/>
    <w:rsid w:val="00E323C0"/>
    <w:rsid w:val="00E32723"/>
    <w:rsid w:val="00E329B2"/>
    <w:rsid w:val="00E331A2"/>
    <w:rsid w:val="00E36911"/>
    <w:rsid w:val="00E40255"/>
    <w:rsid w:val="00E4160A"/>
    <w:rsid w:val="00E41831"/>
    <w:rsid w:val="00E41963"/>
    <w:rsid w:val="00E44870"/>
    <w:rsid w:val="00E505C4"/>
    <w:rsid w:val="00E5178A"/>
    <w:rsid w:val="00E526A1"/>
    <w:rsid w:val="00E536ED"/>
    <w:rsid w:val="00E55EEF"/>
    <w:rsid w:val="00E60E1A"/>
    <w:rsid w:val="00E66750"/>
    <w:rsid w:val="00E716CA"/>
    <w:rsid w:val="00E72A1C"/>
    <w:rsid w:val="00E74D64"/>
    <w:rsid w:val="00E76B61"/>
    <w:rsid w:val="00E77481"/>
    <w:rsid w:val="00E812CD"/>
    <w:rsid w:val="00E81846"/>
    <w:rsid w:val="00E90F35"/>
    <w:rsid w:val="00E919C0"/>
    <w:rsid w:val="00E92E58"/>
    <w:rsid w:val="00E95674"/>
    <w:rsid w:val="00E97E60"/>
    <w:rsid w:val="00EA1E1E"/>
    <w:rsid w:val="00EA2912"/>
    <w:rsid w:val="00EA354B"/>
    <w:rsid w:val="00EA38D9"/>
    <w:rsid w:val="00EA457E"/>
    <w:rsid w:val="00EA4A53"/>
    <w:rsid w:val="00EA6562"/>
    <w:rsid w:val="00EA7227"/>
    <w:rsid w:val="00EB05DE"/>
    <w:rsid w:val="00EB2DF5"/>
    <w:rsid w:val="00EB395E"/>
    <w:rsid w:val="00EB5ABA"/>
    <w:rsid w:val="00EB64E2"/>
    <w:rsid w:val="00EB6F59"/>
    <w:rsid w:val="00EC0E04"/>
    <w:rsid w:val="00EC1CD1"/>
    <w:rsid w:val="00EC2035"/>
    <w:rsid w:val="00EC41BF"/>
    <w:rsid w:val="00EC4896"/>
    <w:rsid w:val="00EC5A9D"/>
    <w:rsid w:val="00ED0C95"/>
    <w:rsid w:val="00ED1302"/>
    <w:rsid w:val="00ED177F"/>
    <w:rsid w:val="00ED1B6D"/>
    <w:rsid w:val="00ED1F12"/>
    <w:rsid w:val="00ED2FC3"/>
    <w:rsid w:val="00ED38D5"/>
    <w:rsid w:val="00ED7329"/>
    <w:rsid w:val="00EE3621"/>
    <w:rsid w:val="00EE39CF"/>
    <w:rsid w:val="00EE44A0"/>
    <w:rsid w:val="00EE512C"/>
    <w:rsid w:val="00EF22BD"/>
    <w:rsid w:val="00EF283C"/>
    <w:rsid w:val="00EF6208"/>
    <w:rsid w:val="00F00CD0"/>
    <w:rsid w:val="00F01424"/>
    <w:rsid w:val="00F024B9"/>
    <w:rsid w:val="00F02A42"/>
    <w:rsid w:val="00F02FD2"/>
    <w:rsid w:val="00F058D3"/>
    <w:rsid w:val="00F06062"/>
    <w:rsid w:val="00F07BBC"/>
    <w:rsid w:val="00F13D4F"/>
    <w:rsid w:val="00F16524"/>
    <w:rsid w:val="00F21809"/>
    <w:rsid w:val="00F320DA"/>
    <w:rsid w:val="00F326E7"/>
    <w:rsid w:val="00F361EA"/>
    <w:rsid w:val="00F36EA9"/>
    <w:rsid w:val="00F370D5"/>
    <w:rsid w:val="00F401EF"/>
    <w:rsid w:val="00F40DB2"/>
    <w:rsid w:val="00F43686"/>
    <w:rsid w:val="00F44889"/>
    <w:rsid w:val="00F4510E"/>
    <w:rsid w:val="00F455AA"/>
    <w:rsid w:val="00F45C36"/>
    <w:rsid w:val="00F46A8D"/>
    <w:rsid w:val="00F46CA6"/>
    <w:rsid w:val="00F524D6"/>
    <w:rsid w:val="00F5535E"/>
    <w:rsid w:val="00F55D75"/>
    <w:rsid w:val="00F56796"/>
    <w:rsid w:val="00F56A08"/>
    <w:rsid w:val="00F56DAF"/>
    <w:rsid w:val="00F616D1"/>
    <w:rsid w:val="00F6227E"/>
    <w:rsid w:val="00F62832"/>
    <w:rsid w:val="00F70A71"/>
    <w:rsid w:val="00F721B5"/>
    <w:rsid w:val="00F724C0"/>
    <w:rsid w:val="00F73140"/>
    <w:rsid w:val="00F75414"/>
    <w:rsid w:val="00F7675D"/>
    <w:rsid w:val="00F77634"/>
    <w:rsid w:val="00F80DAB"/>
    <w:rsid w:val="00F835BD"/>
    <w:rsid w:val="00F84373"/>
    <w:rsid w:val="00F864DF"/>
    <w:rsid w:val="00F86524"/>
    <w:rsid w:val="00F9089F"/>
    <w:rsid w:val="00F90CF7"/>
    <w:rsid w:val="00F90D92"/>
    <w:rsid w:val="00F918F3"/>
    <w:rsid w:val="00F97CAB"/>
    <w:rsid w:val="00F97E99"/>
    <w:rsid w:val="00FA2343"/>
    <w:rsid w:val="00FA4076"/>
    <w:rsid w:val="00FB3003"/>
    <w:rsid w:val="00FB3421"/>
    <w:rsid w:val="00FB4C9D"/>
    <w:rsid w:val="00FC68D7"/>
    <w:rsid w:val="00FC6A18"/>
    <w:rsid w:val="00FD0716"/>
    <w:rsid w:val="00FD0D9A"/>
    <w:rsid w:val="00FD407D"/>
    <w:rsid w:val="00FD639A"/>
    <w:rsid w:val="00FD6EFB"/>
    <w:rsid w:val="00FE06E1"/>
    <w:rsid w:val="00FE096E"/>
    <w:rsid w:val="00FE1B4F"/>
    <w:rsid w:val="00FE2AA6"/>
    <w:rsid w:val="00FE2EFC"/>
    <w:rsid w:val="00FE3A20"/>
    <w:rsid w:val="00FE3A2D"/>
    <w:rsid w:val="00FE3A60"/>
    <w:rsid w:val="00FE3F8E"/>
    <w:rsid w:val="00FF01AA"/>
    <w:rsid w:val="00FF0684"/>
    <w:rsid w:val="00FF1321"/>
    <w:rsid w:val="00FF2143"/>
    <w:rsid w:val="00FF2596"/>
    <w:rsid w:val="00FF27DF"/>
    <w:rsid w:val="00FF5A5C"/>
    <w:rsid w:val="00FF6E0B"/>
    <w:rsid w:val="00FF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0F7EA1"/>
  <w15:chartTrackingRefBased/>
  <w15:docId w15:val="{D17A9B6E-0E63-42B0-B7CF-B22C806B1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(Web)" w:uiPriority="99"/>
    <w:lsdException w:name="HTML Code" w:uiPriority="99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A457E"/>
    <w:pPr>
      <w:spacing w:before="120" w:after="120"/>
    </w:pPr>
    <w:rPr>
      <w:rFonts w:ascii="Arial" w:hAnsi="Arial" w:cs="Arial"/>
      <w:kern w:val="16"/>
      <w:sz w:val="24"/>
      <w:szCs w:val="22"/>
    </w:rPr>
  </w:style>
  <w:style w:type="paragraph" w:styleId="Heading1">
    <w:name w:val="heading 1"/>
    <w:basedOn w:val="NoSpacing"/>
    <w:next w:val="Normal"/>
    <w:qFormat/>
    <w:rsid w:val="004F0DD1"/>
    <w:pPr>
      <w:spacing w:after="120"/>
      <w:outlineLvl w:val="0"/>
    </w:pPr>
    <w:rPr>
      <w:rFonts w:ascii="Arial" w:hAnsi="Arial"/>
      <w:b/>
      <w:bCs/>
      <w:sz w:val="28"/>
      <w:szCs w:val="6"/>
    </w:rPr>
  </w:style>
  <w:style w:type="paragraph" w:styleId="Heading2">
    <w:name w:val="heading 2"/>
    <w:basedOn w:val="Normal"/>
    <w:next w:val="Normal"/>
    <w:qFormat/>
    <w:rsid w:val="00177A8E"/>
    <w:pPr>
      <w:outlineLvl w:val="1"/>
    </w:pPr>
    <w:rPr>
      <w:rFonts w:asciiTheme="minorHAnsi" w:hAnsiTheme="minorHAnsi"/>
      <w:b/>
      <w:sz w:val="32"/>
      <w:szCs w:val="24"/>
      <w:u w:val="single"/>
    </w:rPr>
  </w:style>
  <w:style w:type="paragraph" w:styleId="Heading3">
    <w:name w:val="heading 3"/>
    <w:basedOn w:val="Normal"/>
    <w:next w:val="Normal"/>
    <w:qFormat/>
    <w:rsid w:val="00585D8F"/>
    <w:pPr>
      <w:keepNext/>
      <w:spacing w:before="480" w:after="160"/>
      <w:outlineLvl w:val="2"/>
    </w:pPr>
    <w:rPr>
      <w:b/>
      <w:color w:val="000000"/>
      <w:kern w:val="28"/>
      <w:sz w:val="28"/>
    </w:rPr>
  </w:style>
  <w:style w:type="paragraph" w:styleId="Heading4">
    <w:name w:val="heading 4"/>
    <w:basedOn w:val="Normal"/>
    <w:next w:val="Normal"/>
    <w:qFormat/>
    <w:rsid w:val="00585D8F"/>
    <w:pPr>
      <w:tabs>
        <w:tab w:val="left" w:pos="576"/>
      </w:tabs>
      <w:spacing w:before="240" w:after="160"/>
      <w:outlineLvl w:val="3"/>
    </w:pPr>
    <w:rPr>
      <w:b/>
      <w:kern w:val="21"/>
    </w:rPr>
  </w:style>
  <w:style w:type="paragraph" w:styleId="Heading5">
    <w:name w:val="heading 5"/>
    <w:basedOn w:val="Normal"/>
    <w:next w:val="Normal"/>
    <w:autoRedefine/>
    <w:qFormat/>
    <w:rsid w:val="00585D8F"/>
    <w:pPr>
      <w:spacing w:before="24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qFormat/>
    <w:rsid w:val="00585D8F"/>
    <w:pPr>
      <w:numPr>
        <w:ilvl w:val="5"/>
        <w:numId w:val="2"/>
      </w:numPr>
      <w:spacing w:before="240"/>
      <w:outlineLvl w:val="5"/>
    </w:pPr>
    <w:rPr>
      <w:i/>
    </w:rPr>
  </w:style>
  <w:style w:type="paragraph" w:styleId="Heading7">
    <w:name w:val="heading 7"/>
    <w:basedOn w:val="Normal"/>
    <w:next w:val="Normal"/>
    <w:qFormat/>
    <w:rsid w:val="00585D8F"/>
    <w:pPr>
      <w:numPr>
        <w:ilvl w:val="6"/>
        <w:numId w:val="2"/>
      </w:numPr>
      <w:spacing w:before="240"/>
      <w:outlineLvl w:val="6"/>
    </w:pPr>
    <w:rPr>
      <w:sz w:val="20"/>
    </w:rPr>
  </w:style>
  <w:style w:type="paragraph" w:styleId="Heading8">
    <w:name w:val="heading 8"/>
    <w:basedOn w:val="Normal"/>
    <w:next w:val="Normal"/>
    <w:qFormat/>
    <w:rsid w:val="00585D8F"/>
    <w:pPr>
      <w:numPr>
        <w:ilvl w:val="7"/>
        <w:numId w:val="2"/>
      </w:numPr>
      <w:spacing w:before="240"/>
      <w:outlineLvl w:val="7"/>
    </w:pPr>
    <w:rPr>
      <w:i/>
      <w:sz w:val="20"/>
    </w:rPr>
  </w:style>
  <w:style w:type="paragraph" w:styleId="Heading9">
    <w:name w:val="heading 9"/>
    <w:basedOn w:val="Normal"/>
    <w:next w:val="Normal"/>
    <w:qFormat/>
    <w:rsid w:val="00585D8F"/>
    <w:pPr>
      <w:numPr>
        <w:ilvl w:val="8"/>
        <w:numId w:val="2"/>
      </w:numPr>
      <w:spacing w:before="240"/>
      <w:outlineLvl w:val="8"/>
    </w:pPr>
    <w:rPr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edNormal">
    <w:name w:val="Bulleted Normal"/>
    <w:basedOn w:val="Normal"/>
    <w:next w:val="Normal"/>
    <w:rsid w:val="00585D8F"/>
    <w:pPr>
      <w:numPr>
        <w:numId w:val="1"/>
      </w:numPr>
      <w:tabs>
        <w:tab w:val="clear" w:pos="360"/>
        <w:tab w:val="left" w:pos="216"/>
      </w:tabs>
      <w:ind w:left="216" w:hanging="216"/>
    </w:pPr>
    <w:rPr>
      <w:snapToGrid w:val="0"/>
    </w:rPr>
  </w:style>
  <w:style w:type="character" w:customStyle="1" w:styleId="ChapterNumber">
    <w:name w:val="ChapterNumber"/>
    <w:basedOn w:val="DefaultParagraphFont"/>
    <w:rsid w:val="00585D8F"/>
  </w:style>
  <w:style w:type="paragraph" w:styleId="Footer">
    <w:name w:val="footer"/>
    <w:basedOn w:val="Normal"/>
    <w:rsid w:val="00585D8F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585D8F"/>
    <w:pPr>
      <w:pBdr>
        <w:bottom w:val="single" w:sz="2" w:space="1" w:color="auto"/>
      </w:pBdr>
    </w:pPr>
    <w:rPr>
      <w:b/>
      <w:sz w:val="18"/>
    </w:rPr>
  </w:style>
  <w:style w:type="character" w:styleId="Hyperlink">
    <w:name w:val="Hyperlink"/>
    <w:rsid w:val="00585D8F"/>
    <w:rPr>
      <w:color w:val="0000FF"/>
      <w:u w:val="single"/>
    </w:rPr>
  </w:style>
  <w:style w:type="paragraph" w:styleId="Index1">
    <w:name w:val="index 1"/>
    <w:basedOn w:val="Normal"/>
    <w:next w:val="Normal"/>
    <w:semiHidden/>
    <w:rsid w:val="00585D8F"/>
    <w:pPr>
      <w:tabs>
        <w:tab w:val="right" w:leader="dot" w:pos="3960"/>
      </w:tabs>
      <w:spacing w:after="0"/>
      <w:ind w:left="202" w:hanging="202"/>
    </w:pPr>
    <w:rPr>
      <w:sz w:val="20"/>
    </w:rPr>
  </w:style>
  <w:style w:type="paragraph" w:styleId="Index2">
    <w:name w:val="index 2"/>
    <w:basedOn w:val="Normal"/>
    <w:next w:val="Normal"/>
    <w:semiHidden/>
    <w:rsid w:val="00585D8F"/>
    <w:pPr>
      <w:tabs>
        <w:tab w:val="right" w:leader="dot" w:pos="3960"/>
      </w:tabs>
      <w:ind w:left="490" w:hanging="245"/>
    </w:pPr>
    <w:rPr>
      <w:sz w:val="20"/>
    </w:rPr>
  </w:style>
  <w:style w:type="paragraph" w:styleId="Index3">
    <w:name w:val="index 3"/>
    <w:basedOn w:val="Normal"/>
    <w:next w:val="Normal"/>
    <w:semiHidden/>
    <w:rsid w:val="00585D8F"/>
    <w:pPr>
      <w:tabs>
        <w:tab w:val="right" w:leader="dot" w:pos="3960"/>
      </w:tabs>
      <w:ind w:left="720" w:hanging="240"/>
    </w:pPr>
    <w:rPr>
      <w:sz w:val="20"/>
    </w:rPr>
  </w:style>
  <w:style w:type="paragraph" w:styleId="IndexHeading">
    <w:name w:val="index heading"/>
    <w:basedOn w:val="Normal"/>
    <w:next w:val="Index1"/>
    <w:semiHidden/>
    <w:rsid w:val="00585D8F"/>
    <w:pPr>
      <w:spacing w:before="240"/>
      <w:jc w:val="center"/>
    </w:pPr>
    <w:rPr>
      <w:b/>
    </w:rPr>
  </w:style>
  <w:style w:type="paragraph" w:styleId="List">
    <w:name w:val="List"/>
    <w:basedOn w:val="Normal"/>
    <w:rsid w:val="00585D8F"/>
    <w:pPr>
      <w:numPr>
        <w:numId w:val="3"/>
      </w:numPr>
    </w:pPr>
  </w:style>
  <w:style w:type="paragraph" w:styleId="NormalIndent">
    <w:name w:val="Normal Indent"/>
    <w:basedOn w:val="Normal"/>
    <w:rsid w:val="00585D8F"/>
    <w:pPr>
      <w:ind w:left="720"/>
    </w:pPr>
  </w:style>
  <w:style w:type="paragraph" w:customStyle="1" w:styleId="NumberingExercise">
    <w:name w:val="Numbering(Exercise)"/>
    <w:basedOn w:val="Normal"/>
    <w:rsid w:val="00585D8F"/>
    <w:pPr>
      <w:numPr>
        <w:numId w:val="4"/>
      </w:numPr>
    </w:pPr>
  </w:style>
  <w:style w:type="paragraph" w:customStyle="1" w:styleId="NumberingSolutions">
    <w:name w:val="Numbering(Solutions)"/>
    <w:basedOn w:val="Normal"/>
    <w:rsid w:val="00585D8F"/>
    <w:pPr>
      <w:numPr>
        <w:numId w:val="5"/>
      </w:numPr>
    </w:pPr>
  </w:style>
  <w:style w:type="character" w:styleId="PageNumber">
    <w:name w:val="page number"/>
    <w:rsid w:val="00585D8F"/>
    <w:rPr>
      <w:rFonts w:ascii="Arial" w:hAnsi="Arial"/>
      <w:sz w:val="18"/>
    </w:rPr>
  </w:style>
  <w:style w:type="paragraph" w:customStyle="1" w:styleId="PowerPointslide">
    <w:name w:val="PowerPoint slide"/>
    <w:basedOn w:val="Normal"/>
    <w:next w:val="Normal"/>
    <w:rsid w:val="00585D8F"/>
    <w:pPr>
      <w:widowControl w:val="0"/>
      <w:spacing w:before="240"/>
    </w:pPr>
    <w:rPr>
      <w:kern w:val="0"/>
    </w:rPr>
  </w:style>
  <w:style w:type="paragraph" w:styleId="TOC1">
    <w:name w:val="toc 1"/>
    <w:basedOn w:val="Normal"/>
    <w:next w:val="Normal"/>
    <w:semiHidden/>
    <w:rsid w:val="00585D8F"/>
    <w:pPr>
      <w:tabs>
        <w:tab w:val="left" w:pos="432"/>
        <w:tab w:val="right" w:leader="dot" w:pos="8640"/>
      </w:tabs>
      <w:spacing w:before="360"/>
    </w:pPr>
    <w:rPr>
      <w:b/>
    </w:rPr>
  </w:style>
  <w:style w:type="paragraph" w:styleId="TOC2">
    <w:name w:val="toc 2"/>
    <w:basedOn w:val="Normal"/>
    <w:next w:val="Normal"/>
    <w:semiHidden/>
    <w:rsid w:val="00585D8F"/>
    <w:pPr>
      <w:tabs>
        <w:tab w:val="left" w:pos="720"/>
        <w:tab w:val="right" w:leader="dot" w:pos="8640"/>
      </w:tabs>
      <w:spacing w:before="240"/>
      <w:ind w:left="200"/>
    </w:pPr>
  </w:style>
  <w:style w:type="paragraph" w:styleId="TOC3">
    <w:name w:val="toc 3"/>
    <w:basedOn w:val="Normal"/>
    <w:next w:val="Normal"/>
    <w:semiHidden/>
    <w:rsid w:val="00585D8F"/>
    <w:pPr>
      <w:tabs>
        <w:tab w:val="right" w:pos="9360"/>
      </w:tabs>
      <w:ind w:left="400"/>
    </w:pPr>
  </w:style>
  <w:style w:type="paragraph" w:styleId="TOC4">
    <w:name w:val="toc 4"/>
    <w:basedOn w:val="Normal"/>
    <w:next w:val="Normal"/>
    <w:semiHidden/>
    <w:rsid w:val="00585D8F"/>
    <w:pPr>
      <w:tabs>
        <w:tab w:val="right" w:pos="9360"/>
      </w:tabs>
      <w:ind w:left="600"/>
    </w:pPr>
  </w:style>
  <w:style w:type="paragraph" w:styleId="TOC5">
    <w:name w:val="toc 5"/>
    <w:basedOn w:val="Normal"/>
    <w:next w:val="Normal"/>
    <w:semiHidden/>
    <w:rsid w:val="00585D8F"/>
    <w:pPr>
      <w:tabs>
        <w:tab w:val="right" w:pos="9360"/>
      </w:tabs>
      <w:ind w:left="800"/>
    </w:pPr>
  </w:style>
  <w:style w:type="paragraph" w:styleId="TOC6">
    <w:name w:val="toc 6"/>
    <w:basedOn w:val="Normal"/>
    <w:next w:val="Normal"/>
    <w:semiHidden/>
    <w:rsid w:val="00585D8F"/>
    <w:pPr>
      <w:tabs>
        <w:tab w:val="right" w:pos="9360"/>
      </w:tabs>
      <w:ind w:left="1000"/>
    </w:pPr>
  </w:style>
  <w:style w:type="paragraph" w:styleId="TOC7">
    <w:name w:val="toc 7"/>
    <w:basedOn w:val="TOC1"/>
    <w:next w:val="Normal"/>
    <w:rsid w:val="00585D8F"/>
    <w:pPr>
      <w:tabs>
        <w:tab w:val="clear" w:pos="432"/>
        <w:tab w:val="clear" w:pos="8640"/>
        <w:tab w:val="left" w:pos="576"/>
        <w:tab w:val="right" w:leader="dot" w:pos="9360"/>
      </w:tabs>
      <w:ind w:left="576" w:right="720" w:hanging="576"/>
    </w:pPr>
  </w:style>
  <w:style w:type="paragraph" w:styleId="TOC8">
    <w:name w:val="toc 8"/>
    <w:basedOn w:val="Normal"/>
    <w:next w:val="Normal"/>
    <w:rsid w:val="00585D8F"/>
    <w:pPr>
      <w:tabs>
        <w:tab w:val="right" w:leader="dot" w:pos="9360"/>
      </w:tabs>
      <w:ind w:left="1080" w:right="720"/>
    </w:pPr>
    <w:rPr>
      <w:sz w:val="20"/>
    </w:rPr>
  </w:style>
  <w:style w:type="paragraph" w:styleId="TOC9">
    <w:name w:val="toc 9"/>
    <w:basedOn w:val="TOC8"/>
    <w:next w:val="Normal"/>
    <w:rsid w:val="00585D8F"/>
    <w:pPr>
      <w:numPr>
        <w:numId w:val="6"/>
      </w:numPr>
    </w:pPr>
  </w:style>
  <w:style w:type="paragraph" w:customStyle="1" w:styleId="Topic">
    <w:name w:val="Topic"/>
    <w:basedOn w:val="Normal"/>
    <w:next w:val="Normal"/>
    <w:pPr>
      <w:keepNext/>
      <w:spacing w:before="480" w:after="160"/>
    </w:pPr>
    <w:rPr>
      <w:b/>
      <w:kern w:val="28"/>
      <w:sz w:val="28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070F22"/>
    <w:rPr>
      <w:rFonts w:ascii="Tahoma" w:hAnsi="Tahoma" w:cs="Tahoma"/>
      <w:sz w:val="16"/>
      <w:szCs w:val="16"/>
    </w:rPr>
  </w:style>
  <w:style w:type="paragraph" w:customStyle="1" w:styleId="HeadingDemo">
    <w:name w:val="Heading Demo"/>
    <w:basedOn w:val="Heading3"/>
    <w:next w:val="Normal"/>
    <w:rsid w:val="00585D8F"/>
  </w:style>
  <w:style w:type="paragraph" w:customStyle="1" w:styleId="HeadingExercise">
    <w:name w:val="Heading Exercise"/>
    <w:basedOn w:val="Heading3"/>
    <w:next w:val="Normal"/>
    <w:rsid w:val="00585D8F"/>
  </w:style>
  <w:style w:type="paragraph" w:customStyle="1" w:styleId="HeadingSolution">
    <w:name w:val="Heading Solution"/>
    <w:basedOn w:val="Heading3"/>
    <w:next w:val="Normal"/>
    <w:rsid w:val="00585D8F"/>
    <w:pPr>
      <w:spacing w:before="120"/>
    </w:pPr>
  </w:style>
  <w:style w:type="paragraph" w:customStyle="1" w:styleId="HeadingExerciseLevel">
    <w:name w:val="Heading Exercise Level"/>
    <w:basedOn w:val="Heading4"/>
    <w:next w:val="Normal"/>
    <w:rsid w:val="00585D8F"/>
  </w:style>
  <w:style w:type="character" w:styleId="Emphasis">
    <w:name w:val="Emphasis"/>
    <w:qFormat/>
    <w:rsid w:val="004C569E"/>
    <w:rPr>
      <w:rFonts w:ascii="Arial" w:hAnsi="Arial" w:cs="Arial" w:hint="default"/>
      <w:b/>
      <w:bCs/>
      <w:i/>
      <w:iCs/>
    </w:rPr>
  </w:style>
  <w:style w:type="character" w:customStyle="1" w:styleId="shortdesc1">
    <w:name w:val="shortdesc1"/>
    <w:rsid w:val="00AA31A2"/>
    <w:rPr>
      <w:rFonts w:ascii="Arial" w:hAnsi="Arial" w:cs="Arial" w:hint="default"/>
      <w:b/>
      <w:bCs/>
      <w:color w:val="000000"/>
      <w:sz w:val="24"/>
      <w:szCs w:val="24"/>
    </w:rPr>
  </w:style>
  <w:style w:type="character" w:styleId="HTMLCite">
    <w:name w:val="HTML Cite"/>
    <w:rsid w:val="001C608F"/>
    <w:rPr>
      <w:i/>
      <w:iCs/>
    </w:rPr>
  </w:style>
  <w:style w:type="table" w:styleId="TableGrid">
    <w:name w:val="Table Grid"/>
    <w:basedOn w:val="TableNormal"/>
    <w:rsid w:val="00B37E63"/>
    <w:pPr>
      <w:spacing w:before="120" w:after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desc">
    <w:name w:val="shortdesc"/>
    <w:basedOn w:val="DefaultParagraphFont"/>
    <w:rsid w:val="007A5A18"/>
  </w:style>
  <w:style w:type="character" w:customStyle="1" w:styleId="Strong1">
    <w:name w:val="Strong1"/>
    <w:basedOn w:val="DefaultParagraphFont"/>
    <w:rsid w:val="007A5A18"/>
  </w:style>
  <w:style w:type="character" w:customStyle="1" w:styleId="strongemph">
    <w:name w:val="strongemph"/>
    <w:basedOn w:val="DefaultParagraphFont"/>
    <w:rsid w:val="007A5A18"/>
  </w:style>
  <w:style w:type="paragraph" w:styleId="NormalWeb">
    <w:name w:val="Normal (Web)"/>
    <w:basedOn w:val="Normal"/>
    <w:uiPriority w:val="99"/>
    <w:unhideWhenUsed/>
    <w:rsid w:val="007A5A18"/>
    <w:pPr>
      <w:spacing w:before="100" w:beforeAutospacing="1" w:after="100" w:afterAutospacing="1"/>
    </w:pPr>
    <w:rPr>
      <w:kern w:val="0"/>
      <w:szCs w:val="24"/>
    </w:rPr>
  </w:style>
  <w:style w:type="table" w:styleId="TableElegant">
    <w:name w:val="Table Elegant"/>
    <w:basedOn w:val="TableNormal"/>
    <w:rsid w:val="00FD0716"/>
    <w:pPr>
      <w:spacing w:before="120" w:after="6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Spacing">
    <w:name w:val="No Spacing"/>
    <w:uiPriority w:val="1"/>
    <w:qFormat/>
    <w:rsid w:val="00E32723"/>
    <w:rPr>
      <w:kern w:val="16"/>
      <w:sz w:val="22"/>
    </w:rPr>
  </w:style>
  <w:style w:type="paragraph" w:styleId="Title">
    <w:name w:val="Title"/>
    <w:basedOn w:val="Normal"/>
    <w:next w:val="Normal"/>
    <w:link w:val="TitleChar"/>
    <w:qFormat/>
    <w:rsid w:val="00177A8E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177A8E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normaltextrun">
    <w:name w:val="normaltextrun"/>
    <w:basedOn w:val="DefaultParagraphFont"/>
    <w:rsid w:val="001F12E9"/>
  </w:style>
  <w:style w:type="character" w:customStyle="1" w:styleId="eop">
    <w:name w:val="eop"/>
    <w:basedOn w:val="DefaultParagraphFont"/>
    <w:rsid w:val="001F12E9"/>
  </w:style>
  <w:style w:type="character" w:styleId="HTMLCode">
    <w:name w:val="HTML Code"/>
    <w:basedOn w:val="DefaultParagraphFont"/>
    <w:uiPriority w:val="99"/>
    <w:unhideWhenUsed/>
    <w:rsid w:val="00970622"/>
    <w:rPr>
      <w:rFonts w:ascii="Courier New" w:eastAsia="Times New Roman" w:hAnsi="Courier New" w:cs="Courier New"/>
      <w:sz w:val="20"/>
      <w:szCs w:val="20"/>
    </w:rPr>
  </w:style>
  <w:style w:type="character" w:styleId="CommentReference">
    <w:name w:val="annotation reference"/>
    <w:basedOn w:val="DefaultParagraphFont"/>
    <w:rsid w:val="005C418C"/>
    <w:rPr>
      <w:sz w:val="16"/>
      <w:szCs w:val="16"/>
    </w:rPr>
  </w:style>
  <w:style w:type="paragraph" w:styleId="CommentText">
    <w:name w:val="annotation text"/>
    <w:basedOn w:val="Normal"/>
    <w:link w:val="CommentTextChar"/>
    <w:rsid w:val="005C418C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5C418C"/>
    <w:rPr>
      <w:kern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C41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C418C"/>
    <w:rPr>
      <w:b/>
      <w:bCs/>
      <w:kern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835F0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A457E"/>
    <w:pPr>
      <w:numPr>
        <w:numId w:val="10"/>
      </w:numPr>
    </w:pPr>
  </w:style>
  <w:style w:type="paragraph" w:styleId="Revision">
    <w:name w:val="Revision"/>
    <w:hidden/>
    <w:uiPriority w:val="99"/>
    <w:semiHidden/>
    <w:rsid w:val="00FE2EFC"/>
    <w:rPr>
      <w:kern w:val="16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47514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6856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8496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20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53613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7656">
              <w:marLeft w:val="0"/>
              <w:marRight w:val="0"/>
              <w:marTop w:val="3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71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0631002">
              <w:marLeft w:val="0"/>
              <w:marRight w:val="0"/>
              <w:marTop w:val="3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06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377382">
              <w:marLeft w:val="0"/>
              <w:marRight w:val="0"/>
              <w:marTop w:val="3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98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963919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257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446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3478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35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282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293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099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4278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050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2448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5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0526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64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47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611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2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4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0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541642">
      <w:bodyDiv w:val="1"/>
      <w:marLeft w:val="150"/>
      <w:marRight w:val="15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709899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016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107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2470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3539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35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55062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6837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4995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483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218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341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alton.uark.edu/enterprise/exercises-usecases-labs/index.php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PowerServ\Templates\CDS%20XE%20LS%20Chap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DAD77B8C88BC4BABF5FE39E3F21AD6" ma:contentTypeVersion="4" ma:contentTypeDescription="Create a new document." ma:contentTypeScope="" ma:versionID="36939c17233adb5740e483525b7a0e5b">
  <xsd:schema xmlns:xsd="http://www.w3.org/2001/XMLSchema" xmlns:xs="http://www.w3.org/2001/XMLSchema" xmlns:p="http://schemas.microsoft.com/office/2006/metadata/properties" xmlns:ns2="706b7e00-c11d-4e74-9d63-e69c076757c9" targetNamespace="http://schemas.microsoft.com/office/2006/metadata/properties" ma:root="true" ma:fieldsID="ca79c1d531b14c2ed0ac8ec24e71c3d9" ns2:_="">
    <xsd:import namespace="706b7e00-c11d-4e74-9d63-e69c076757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6b7e00-c11d-4e74-9d63-e69c076757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09C223-6B08-4A98-8F18-718BBCAA88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B17082-C1A6-A44E-BA1D-385AB9A552C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1FD659E-68A1-4824-A58F-90745138D1B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364A158-11AC-4854-B129-864F8BB8D7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6b7e00-c11d-4e74-9d63-e69c076757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CDS XE LS Chapter</Template>
  <TotalTime>6</TotalTime>
  <Pages>6</Pages>
  <Words>848</Words>
  <Characters>4838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SAS Institute Inc</Company>
  <LinksUpToDate>false</LinksUpToDate>
  <CharactersWithSpaces>5675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Perkins</dc:creator>
  <cp:keywords/>
  <cp:lastModifiedBy>Ron Freeze</cp:lastModifiedBy>
  <cp:revision>2</cp:revision>
  <cp:lastPrinted>2020-07-23T14:35:00Z</cp:lastPrinted>
  <dcterms:created xsi:type="dcterms:W3CDTF">2021-03-24T15:25:00Z</dcterms:created>
  <dcterms:modified xsi:type="dcterms:W3CDTF">2021-03-24T15:25:00Z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0x010100EDDAD77B8C88BC4BABF5FE39E3F21AD6</vt:lpwstr>
  </property>
  <property fmtid="{D5CDD505-2E9C-101B-9397-08002B2CF9AE}" pid="4" name="AuthorIds_UIVersion_512">
    <vt:lpwstr>18</vt:lpwstr>
  </property>
</Properties>
</file>