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63A6E" w14:textId="4C786826" w:rsidR="003750BF" w:rsidRDefault="003750BF" w:rsidP="00AA2B24">
      <w:pPr>
        <w:pStyle w:val="Title"/>
        <w:jc w:val="left"/>
        <w:rPr>
          <w:rFonts w:ascii="Times New Roman" w:hAnsi="Times New Roman" w:cs="Times New Roman"/>
          <w:b w:val="0"/>
          <w:bCs/>
          <w:sz w:val="22"/>
          <w:szCs w:val="22"/>
        </w:rPr>
      </w:pPr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424046C2" w14:textId="36E748DC" w:rsidR="00AA2B24" w:rsidRPr="00AA2B24" w:rsidRDefault="00AA2B24" w:rsidP="00AA2B24"/>
    <w:p w14:paraId="61E2E53B" w14:textId="77777777" w:rsidR="00AA2B24" w:rsidRPr="00AA2B24" w:rsidRDefault="00AA2B24" w:rsidP="00AA2B24"/>
    <w:p w14:paraId="4E402B02" w14:textId="5F5F8365" w:rsidR="003750BF" w:rsidRPr="00AA2B24" w:rsidRDefault="009375A0" w:rsidP="003750BF">
      <w:pPr>
        <w:pStyle w:val="Title"/>
        <w:rPr>
          <w:szCs w:val="72"/>
        </w:rPr>
      </w:pPr>
      <w:r w:rsidRPr="00AA2B24">
        <w:rPr>
          <w:szCs w:val="72"/>
        </w:rPr>
        <w:t>SAS</w:t>
      </w:r>
      <w:r w:rsidR="005310D2">
        <w:rPr>
          <w:szCs w:val="72"/>
        </w:rPr>
        <w:t xml:space="preserve"> </w:t>
      </w:r>
      <w:r w:rsidR="008E5CAD" w:rsidRPr="00AA2B24">
        <w:rPr>
          <w:szCs w:val="72"/>
        </w:rPr>
        <w:t>VIYA</w:t>
      </w:r>
      <w:r w:rsidRPr="00AA2B24">
        <w:rPr>
          <w:szCs w:val="72"/>
        </w:rPr>
        <w:t xml:space="preserve"> </w:t>
      </w:r>
      <w:r w:rsidR="0061462B" w:rsidRPr="00AA2B24">
        <w:rPr>
          <w:szCs w:val="72"/>
        </w:rPr>
        <w:t>Exercise</w:t>
      </w:r>
      <w:r w:rsidR="008E5CAD" w:rsidRPr="00AA2B24">
        <w:rPr>
          <w:szCs w:val="72"/>
        </w:rPr>
        <w:t xml:space="preserve"> </w:t>
      </w:r>
      <w:r w:rsidR="00EB4531" w:rsidRPr="00AA2B24">
        <w:rPr>
          <w:szCs w:val="72"/>
        </w:rPr>
        <w:t>0</w:t>
      </w: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754897" w:rsidRPr="00AA2B24">
        <w:rPr>
          <w:szCs w:val="72"/>
        </w:rPr>
        <w:t>9</w:t>
      </w:r>
    </w:p>
    <w:p w14:paraId="0E72C57E" w14:textId="16E31074" w:rsidR="006B103C" w:rsidRPr="00AA2B24" w:rsidRDefault="00754897" w:rsidP="003750BF">
      <w:pPr>
        <w:pStyle w:val="Title"/>
        <w:rPr>
          <w:szCs w:val="72"/>
        </w:rPr>
      </w:pPr>
      <w:r w:rsidRPr="00AA2B24">
        <w:rPr>
          <w:szCs w:val="72"/>
        </w:rPr>
        <w:t>Linear Regression</w:t>
      </w:r>
    </w:p>
    <w:p w14:paraId="640F2E0A" w14:textId="77777777" w:rsidR="00E32723" w:rsidRPr="00AA2B24" w:rsidRDefault="00E32723" w:rsidP="00E32723">
      <w:pPr>
        <w:jc w:val="center"/>
        <w:rPr>
          <w:szCs w:val="22"/>
        </w:rPr>
      </w:pPr>
    </w:p>
    <w:p w14:paraId="35662979" w14:textId="77777777" w:rsidR="00E32723" w:rsidRPr="00AA2B24" w:rsidRDefault="00E32723" w:rsidP="00E32723">
      <w:pPr>
        <w:jc w:val="center"/>
        <w:rPr>
          <w:szCs w:val="22"/>
        </w:rPr>
      </w:pPr>
    </w:p>
    <w:p w14:paraId="2B51D9C1" w14:textId="77777777" w:rsidR="00E32723" w:rsidRPr="00AA2B24" w:rsidRDefault="00E32723" w:rsidP="00E32723">
      <w:pPr>
        <w:jc w:val="center"/>
        <w:rPr>
          <w:szCs w:val="22"/>
        </w:rPr>
      </w:pPr>
    </w:p>
    <w:p w14:paraId="7E1B8FEF" w14:textId="77777777" w:rsidR="00E32723" w:rsidRPr="00AA2B24" w:rsidRDefault="00E32723" w:rsidP="00E32723">
      <w:pPr>
        <w:jc w:val="center"/>
        <w:rPr>
          <w:szCs w:val="22"/>
        </w:rPr>
      </w:pPr>
    </w:p>
    <w:p w14:paraId="08A0D18E" w14:textId="77777777" w:rsidR="00E32723" w:rsidRPr="00AA2B24" w:rsidRDefault="00E32723" w:rsidP="00E32723">
      <w:pPr>
        <w:jc w:val="center"/>
        <w:rPr>
          <w:szCs w:val="22"/>
        </w:rPr>
      </w:pPr>
    </w:p>
    <w:p w14:paraId="1C93F627" w14:textId="77777777" w:rsidR="00E32723" w:rsidRPr="00AA2B24" w:rsidRDefault="00E32723" w:rsidP="00E32723">
      <w:pPr>
        <w:jc w:val="center"/>
        <w:rPr>
          <w:szCs w:val="22"/>
        </w:rPr>
      </w:pPr>
    </w:p>
    <w:p w14:paraId="7356E72B" w14:textId="77777777" w:rsidR="00E32723" w:rsidRPr="00AA2B24" w:rsidRDefault="00E32723" w:rsidP="00E32723">
      <w:pPr>
        <w:jc w:val="center"/>
        <w:rPr>
          <w:szCs w:val="22"/>
        </w:rPr>
      </w:pPr>
    </w:p>
    <w:p w14:paraId="67EF54E1" w14:textId="77777777" w:rsidR="00E32723" w:rsidRPr="00AA2B24" w:rsidRDefault="00E32723" w:rsidP="00E32723">
      <w:pPr>
        <w:jc w:val="center"/>
        <w:rPr>
          <w:szCs w:val="22"/>
        </w:rPr>
      </w:pPr>
    </w:p>
    <w:p w14:paraId="63982A1B" w14:textId="57453C68" w:rsidR="007726CB" w:rsidRPr="00AA2B24" w:rsidRDefault="00E32723" w:rsidP="00E32723">
      <w:pPr>
        <w:jc w:val="center"/>
        <w:rPr>
          <w:szCs w:val="22"/>
        </w:rPr>
      </w:pPr>
      <w:r w:rsidRPr="00AA2B24">
        <w:rPr>
          <w:szCs w:val="22"/>
        </w:rPr>
        <w:t>(</w:t>
      </w:r>
      <w:r w:rsidR="008E5CAD" w:rsidRPr="00AA2B24">
        <w:rPr>
          <w:szCs w:val="22"/>
        </w:rPr>
        <w:fldChar w:fldCharType="begin"/>
      </w:r>
      <w:r w:rsidR="008E5CAD" w:rsidRPr="00AA2B24">
        <w:rPr>
          <w:szCs w:val="22"/>
        </w:rPr>
        <w:instrText xml:space="preserve"> DATE \@ "M/d/yyyy" </w:instrText>
      </w:r>
      <w:r w:rsidR="008E5CAD" w:rsidRPr="00AA2B24">
        <w:rPr>
          <w:szCs w:val="22"/>
        </w:rPr>
        <w:fldChar w:fldCharType="separate"/>
      </w:r>
      <w:r w:rsidR="005310D2">
        <w:rPr>
          <w:noProof/>
          <w:szCs w:val="22"/>
        </w:rPr>
        <w:t>7/22/2020</w:t>
      </w:r>
      <w:r w:rsidR="008E5CAD" w:rsidRPr="00AA2B24">
        <w:rPr>
          <w:szCs w:val="22"/>
        </w:rPr>
        <w:fldChar w:fldCharType="end"/>
      </w:r>
      <w:r w:rsidRPr="00AA2B24">
        <w:rPr>
          <w:szCs w:val="22"/>
        </w:rPr>
        <w:t>)</w:t>
      </w:r>
    </w:p>
    <w:p w14:paraId="5F943D00" w14:textId="77777777" w:rsidR="00E32723" w:rsidRPr="00AA2B24" w:rsidRDefault="00E32723" w:rsidP="00E32723">
      <w:pPr>
        <w:rPr>
          <w:bCs/>
          <w:szCs w:val="22"/>
        </w:rPr>
      </w:pPr>
    </w:p>
    <w:p w14:paraId="54F5181E" w14:textId="77777777" w:rsidR="00E32723" w:rsidRPr="00AA2B24" w:rsidRDefault="00E32723" w:rsidP="00E32723">
      <w:pPr>
        <w:rPr>
          <w:bCs/>
          <w:szCs w:val="22"/>
        </w:rPr>
      </w:pPr>
    </w:p>
    <w:p w14:paraId="59AB1F0C" w14:textId="77777777" w:rsidR="00E32723" w:rsidRPr="00AA2B24" w:rsidRDefault="00E32723" w:rsidP="00E32723">
      <w:pPr>
        <w:rPr>
          <w:bCs/>
          <w:szCs w:val="22"/>
        </w:rPr>
      </w:pPr>
    </w:p>
    <w:p w14:paraId="14D2FBA2" w14:textId="77777777" w:rsidR="00E32723" w:rsidRPr="00AA2B24" w:rsidRDefault="00E32723" w:rsidP="00E32723">
      <w:pPr>
        <w:rPr>
          <w:bCs/>
          <w:szCs w:val="22"/>
        </w:rPr>
      </w:pPr>
    </w:p>
    <w:p w14:paraId="7D0C3B62" w14:textId="77777777" w:rsidR="00E32723" w:rsidRPr="00AA2B24" w:rsidRDefault="00E32723" w:rsidP="00E32723">
      <w:pPr>
        <w:rPr>
          <w:bCs/>
          <w:szCs w:val="22"/>
        </w:rPr>
      </w:pPr>
    </w:p>
    <w:p w14:paraId="594F0E05" w14:textId="77777777" w:rsidR="00E32723" w:rsidRPr="00AA2B24" w:rsidRDefault="00E32723" w:rsidP="00E32723">
      <w:pPr>
        <w:rPr>
          <w:bCs/>
          <w:szCs w:val="22"/>
        </w:rPr>
      </w:pPr>
    </w:p>
    <w:p w14:paraId="48D9B38D" w14:textId="77777777" w:rsidR="00E32723" w:rsidRPr="00AA2B24" w:rsidRDefault="00E32723" w:rsidP="00E32723">
      <w:pPr>
        <w:rPr>
          <w:b/>
          <w:szCs w:val="22"/>
        </w:rPr>
      </w:pPr>
      <w:r w:rsidRPr="00AA2B24">
        <w:rPr>
          <w:b/>
          <w:szCs w:val="22"/>
          <w:u w:val="single"/>
        </w:rPr>
        <w:t>Sources</w:t>
      </w:r>
      <w:r w:rsidRPr="00AA2B24">
        <w:rPr>
          <w:b/>
          <w:szCs w:val="22"/>
        </w:rPr>
        <w:t xml:space="preserve"> </w:t>
      </w:r>
    </w:p>
    <w:p w14:paraId="62CA0AFA" w14:textId="038737B9" w:rsidR="00E32723" w:rsidRPr="00AA2B24" w:rsidRDefault="008E5CAD" w:rsidP="00AE675C">
      <w:r w:rsidRPr="00AA2B24">
        <w:t>Steve Nolan</w:t>
      </w:r>
      <w:r w:rsidR="00E32723" w:rsidRPr="00AA2B24">
        <w:t xml:space="preserve">, </w:t>
      </w:r>
      <w:r w:rsidR="008806DD" w:rsidRPr="00AA2B24">
        <w:t xml:space="preserve">Ron Freeze, </w:t>
      </w:r>
      <w:r w:rsidRPr="00AA2B24">
        <w:t>Elizabeth Keiffer, Michael Gibbs</w:t>
      </w:r>
      <w:r w:rsidR="00AE675C">
        <w:t>, Jorge Moreda</w:t>
      </w:r>
    </w:p>
    <w:p w14:paraId="7C140217" w14:textId="77777777" w:rsidR="00E32723" w:rsidRPr="00AA2B24" w:rsidRDefault="00E32723" w:rsidP="00AE675C">
      <w:r w:rsidRPr="00AA2B24">
        <w:t>Enterprise Systems, Sam M. Walton College of Business, University of Arkansas, Fayetteville</w:t>
      </w:r>
    </w:p>
    <w:p w14:paraId="55A82881" w14:textId="77777777" w:rsidR="00AE675C" w:rsidRDefault="00AE675C" w:rsidP="00AE675C">
      <w:r>
        <w:t>SAS® Visual Analytics.  Release 8.5</w:t>
      </w:r>
    </w:p>
    <w:p w14:paraId="2F26D02E" w14:textId="77777777" w:rsidR="00AE675C" w:rsidRDefault="00AE675C" w:rsidP="00AE675C">
      <w:r>
        <w:t>SAS® Viya® release V.03.05</w:t>
      </w:r>
    </w:p>
    <w:p w14:paraId="69D8CC51" w14:textId="77777777" w:rsidR="00E32723" w:rsidRPr="00AA2B24" w:rsidRDefault="00E32723" w:rsidP="00AE675C"/>
    <w:p w14:paraId="3D233344" w14:textId="77777777" w:rsidR="00E32723" w:rsidRPr="00AA2B24" w:rsidRDefault="00CF561F" w:rsidP="00AE675C">
      <w:pPr>
        <w:rPr>
          <w:i/>
        </w:rPr>
      </w:pPr>
      <w:r w:rsidRPr="00AA2B24">
        <w:t xml:space="preserve">Copyright © </w:t>
      </w:r>
      <w:bookmarkStart w:id="19" w:name="Var_CopyrightYear_001"/>
      <w:r w:rsidRPr="00AA2B24">
        <w:t>201</w:t>
      </w:r>
      <w:bookmarkEnd w:id="19"/>
      <w:r w:rsidR="008E5CAD" w:rsidRPr="00AA2B24">
        <w:t>8</w:t>
      </w:r>
      <w:r w:rsidRPr="00AA2B24">
        <w:t xml:space="preserve"> </w:t>
      </w:r>
      <w:r w:rsidRPr="00AA2B24">
        <w:rPr>
          <w:i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010FE9E6" w:rsidR="00546098" w:rsidRPr="00AA2B24" w:rsidRDefault="00E32723" w:rsidP="00AE675C">
      <w:pPr>
        <w:pStyle w:val="Heading1"/>
      </w:pPr>
      <w:r>
        <w:br w:type="page"/>
      </w:r>
      <w:r w:rsidR="00546098" w:rsidRPr="00AA2B24">
        <w:lastRenderedPageBreak/>
        <w:t>Use Case</w:t>
      </w:r>
      <w:r w:rsidR="00AA2B24">
        <w:t xml:space="preserve"> – Linear Regression</w:t>
      </w:r>
    </w:p>
    <w:p w14:paraId="13B85510" w14:textId="353D14B9" w:rsidR="00DA43B8" w:rsidRPr="00AA2B24" w:rsidRDefault="00DA43B8" w:rsidP="00DA43B8">
      <w:pPr>
        <w:rPr>
          <w:szCs w:val="22"/>
        </w:rPr>
      </w:pPr>
      <w:r w:rsidRPr="00AA2B24">
        <w:rPr>
          <w:szCs w:val="22"/>
        </w:rPr>
        <w:t>Razorback Stores is a local department store serv</w:t>
      </w:r>
      <w:r w:rsidR="00476323" w:rsidRPr="00AA2B24">
        <w:rPr>
          <w:szCs w:val="22"/>
        </w:rPr>
        <w:t xml:space="preserve">ing a </w:t>
      </w:r>
      <w:r w:rsidRPr="00AA2B24">
        <w:rPr>
          <w:szCs w:val="22"/>
        </w:rPr>
        <w:t xml:space="preserve">metropolitan area. As a department store, they offer a wide variety of items and services and track sales through a point of sale system. Over the past several months, Razorback Stores performed a marketing campaign designed to promote and incentivize a loyalty program. </w:t>
      </w:r>
    </w:p>
    <w:p w14:paraId="035570C4" w14:textId="1654A6A3" w:rsidR="00F13B5A" w:rsidRPr="00AA2B24" w:rsidRDefault="00F13B5A" w:rsidP="00F13B5A">
      <w:pPr>
        <w:pStyle w:val="Heading2"/>
        <w:rPr>
          <w:rFonts w:cstheme="minorHAnsi"/>
          <w:sz w:val="32"/>
          <w:szCs w:val="22"/>
        </w:rPr>
      </w:pPr>
      <w:r w:rsidRPr="00AA2B24">
        <w:rPr>
          <w:rFonts w:cstheme="minorHAnsi"/>
          <w:sz w:val="32"/>
          <w:szCs w:val="22"/>
        </w:rPr>
        <w:t xml:space="preserve">Step 0: </w:t>
      </w:r>
      <w:r w:rsidR="00AA2B24">
        <w:rPr>
          <w:rFonts w:cstheme="minorHAnsi"/>
          <w:sz w:val="32"/>
          <w:szCs w:val="22"/>
        </w:rPr>
        <w:t>Import Data</w:t>
      </w:r>
    </w:p>
    <w:p w14:paraId="7FD3B03E" w14:textId="2AEDCF00" w:rsidR="00F13B5A" w:rsidRPr="00AA2B24" w:rsidRDefault="00F13B5A" w:rsidP="00F13B5A">
      <w:pPr>
        <w:rPr>
          <w:szCs w:val="22"/>
        </w:rPr>
      </w:pPr>
      <w:r w:rsidRPr="00AA2B24">
        <w:rPr>
          <w:szCs w:val="22"/>
        </w:rPr>
        <w:t>Following the guide of importing data and import your chosen dataset. See</w:t>
      </w:r>
      <w:r w:rsidRPr="00AA2B24">
        <w:rPr>
          <w:b/>
          <w:bCs/>
          <w:szCs w:val="22"/>
        </w:rPr>
        <w:t xml:space="preserve"> Viya 02</w:t>
      </w:r>
      <w:r w:rsidR="002C26A5">
        <w:rPr>
          <w:b/>
          <w:bCs/>
          <w:szCs w:val="22"/>
        </w:rPr>
        <w:t>a</w:t>
      </w:r>
      <w:r w:rsidRPr="00AA2B24">
        <w:rPr>
          <w:b/>
          <w:bCs/>
          <w:szCs w:val="22"/>
        </w:rPr>
        <w:t xml:space="preserve"> – Importing data</w:t>
      </w:r>
      <w:r w:rsidRPr="00AA2B24">
        <w:rPr>
          <w:szCs w:val="22"/>
        </w:rPr>
        <w:t xml:space="preserve"> for specific steps.</w:t>
      </w:r>
      <w:r w:rsidR="00A9662C" w:rsidRPr="00AA2B24">
        <w:rPr>
          <w:szCs w:val="22"/>
        </w:rPr>
        <w:t xml:space="preserve"> In this tutorial we will be using</w:t>
      </w:r>
      <w:r w:rsidR="004733D5">
        <w:rPr>
          <w:szCs w:val="22"/>
        </w:rPr>
        <w:t xml:space="preserve"> the </w:t>
      </w:r>
      <w:r w:rsidR="004733D5" w:rsidRPr="004733D5">
        <w:rPr>
          <w:b/>
          <w:bCs/>
          <w:szCs w:val="22"/>
        </w:rPr>
        <w:t>RAZORBACK STORES</w:t>
      </w:r>
      <w:r w:rsidR="00A9662C" w:rsidRPr="00AA2B24">
        <w:rPr>
          <w:szCs w:val="22"/>
        </w:rPr>
        <w:t xml:space="preserve"> dataset.</w:t>
      </w:r>
    </w:p>
    <w:p w14:paraId="4C2399E2" w14:textId="7EAEE86C" w:rsidR="002C26A5" w:rsidRPr="00697C78" w:rsidRDefault="002C26A5" w:rsidP="002C26A5">
      <w:pPr>
        <w:pStyle w:val="Heading2"/>
        <w:rPr>
          <w:rFonts w:cstheme="minorHAnsi"/>
          <w:sz w:val="32"/>
          <w:szCs w:val="22"/>
        </w:rPr>
      </w:pPr>
      <w:r w:rsidRPr="00697C78">
        <w:rPr>
          <w:rFonts w:cstheme="minorHAnsi"/>
          <w:sz w:val="32"/>
          <w:szCs w:val="22"/>
        </w:rPr>
        <w:t xml:space="preserve">Step </w:t>
      </w:r>
      <w:r>
        <w:rPr>
          <w:rFonts w:cstheme="minorHAnsi"/>
          <w:sz w:val="32"/>
          <w:szCs w:val="22"/>
        </w:rPr>
        <w:t>1</w:t>
      </w:r>
      <w:r w:rsidRPr="00697C78">
        <w:rPr>
          <w:rFonts w:cstheme="minorHAnsi"/>
          <w:sz w:val="32"/>
          <w:szCs w:val="22"/>
        </w:rPr>
        <w:t>: Create Partition</w:t>
      </w:r>
    </w:p>
    <w:p w14:paraId="61DADF87" w14:textId="53BD2D73" w:rsidR="002C26A5" w:rsidRPr="002C26A5" w:rsidRDefault="00AE04B7" w:rsidP="004733D5">
      <w:proofErr w:type="gramStart"/>
      <w:r w:rsidRPr="00AA2B24">
        <w:rPr>
          <w:szCs w:val="22"/>
        </w:rPr>
        <w:t>Refer back</w:t>
      </w:r>
      <w:proofErr w:type="gramEnd"/>
      <w:r w:rsidRPr="00AA2B24">
        <w:rPr>
          <w:szCs w:val="22"/>
        </w:rPr>
        <w:t xml:space="preserve"> to </w:t>
      </w:r>
      <w:r w:rsidRPr="00AA2B24">
        <w:rPr>
          <w:b/>
          <w:bCs/>
          <w:szCs w:val="22"/>
        </w:rPr>
        <w:t>Viya 07 – Creat</w:t>
      </w:r>
      <w:r w:rsidR="004733D5">
        <w:rPr>
          <w:b/>
          <w:bCs/>
          <w:szCs w:val="22"/>
        </w:rPr>
        <w:t>ing</w:t>
      </w:r>
      <w:r w:rsidRPr="00AA2B24">
        <w:rPr>
          <w:b/>
          <w:bCs/>
          <w:szCs w:val="22"/>
        </w:rPr>
        <w:t xml:space="preserve"> Partitions </w:t>
      </w:r>
      <w:r w:rsidR="004733D5">
        <w:rPr>
          <w:szCs w:val="22"/>
        </w:rPr>
        <w:t xml:space="preserve">to </w:t>
      </w:r>
      <w:r w:rsidRPr="00AA2B24">
        <w:rPr>
          <w:szCs w:val="22"/>
        </w:rPr>
        <w:t>create a partition.</w:t>
      </w:r>
    </w:p>
    <w:p w14:paraId="403ADB53" w14:textId="0AD2AB6C" w:rsidR="00A9662C" w:rsidRPr="00462E96" w:rsidRDefault="00A9662C" w:rsidP="00462E96">
      <w:pPr>
        <w:pStyle w:val="Heading2"/>
      </w:pPr>
      <w:r w:rsidRPr="00C624E4">
        <w:rPr>
          <w:sz w:val="32"/>
          <w:szCs w:val="22"/>
        </w:rPr>
        <w:t xml:space="preserve">Step </w:t>
      </w:r>
      <w:r w:rsidR="002C26A5">
        <w:rPr>
          <w:sz w:val="32"/>
          <w:szCs w:val="22"/>
        </w:rPr>
        <w:t>2</w:t>
      </w:r>
      <w:r w:rsidRPr="00C624E4">
        <w:rPr>
          <w:sz w:val="32"/>
          <w:szCs w:val="22"/>
        </w:rPr>
        <w:t xml:space="preserve">: </w:t>
      </w:r>
      <w:r w:rsidR="00AE04B7" w:rsidRPr="00C624E4">
        <w:rPr>
          <w:sz w:val="32"/>
          <w:szCs w:val="22"/>
        </w:rPr>
        <w:t>Select a Model (Linear Regression)</w:t>
      </w:r>
    </w:p>
    <w:p w14:paraId="62A7D10A" w14:textId="6C4D6A3E" w:rsidR="00952C63" w:rsidRPr="00C624E4" w:rsidRDefault="00AE04B7" w:rsidP="00573287">
      <w:pPr>
        <w:rPr>
          <w:szCs w:val="22"/>
        </w:rPr>
      </w:pPr>
      <w:r w:rsidRPr="00C624E4">
        <w:rPr>
          <w:szCs w:val="22"/>
        </w:rPr>
        <w:t>Since we are interested in performing a Linear Regression, we need to find and set this model in our working space</w:t>
      </w:r>
      <w:r w:rsidR="00952C63" w:rsidRPr="00C624E4">
        <w:rPr>
          <w:szCs w:val="22"/>
        </w:rPr>
        <w:t>:</w:t>
      </w:r>
    </w:p>
    <w:p w14:paraId="3F748E90" w14:textId="18760358" w:rsidR="00952C63" w:rsidRDefault="00952C63" w:rsidP="00AE675C">
      <w:pPr>
        <w:pStyle w:val="ListParagraph"/>
      </w:pPr>
      <w:r w:rsidRPr="00C624E4">
        <w:t xml:space="preserve">On the left-pane, click </w:t>
      </w:r>
      <w:r w:rsidRPr="00C624E4">
        <w:rPr>
          <w:b/>
          <w:bCs/>
        </w:rPr>
        <w:t>Objects</w:t>
      </w:r>
      <w:r w:rsidR="00426947">
        <w:rPr>
          <w:b/>
          <w:bCs/>
        </w:rPr>
        <w:t xml:space="preserve"> </w:t>
      </w:r>
      <w:r w:rsidRPr="00C624E4">
        <w:t xml:space="preserve">and find </w:t>
      </w:r>
      <w:r w:rsidRPr="00C624E4">
        <w:rPr>
          <w:b/>
          <w:bCs/>
        </w:rPr>
        <w:t xml:space="preserve">Linear Regression </w:t>
      </w:r>
      <w:r w:rsidRPr="00C624E4">
        <w:t>(located under SAS Visual Statistics)</w:t>
      </w:r>
    </w:p>
    <w:p w14:paraId="4C4AD060" w14:textId="20DD63EB" w:rsidR="00C624E4" w:rsidRPr="00426947" w:rsidRDefault="00426947" w:rsidP="00AE675C">
      <w:pPr>
        <w:pStyle w:val="ListParagraph"/>
      </w:pPr>
      <w:r w:rsidRPr="00C624E4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16F8BF9" wp14:editId="36C201EB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5778500" cy="1899285"/>
                <wp:effectExtent l="19050" t="19050" r="12700" b="24765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500" cy="1899285"/>
                          <a:chOff x="0" y="0"/>
                          <a:chExt cx="5936157" cy="2251164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2247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7" name="Straight Arrow Connector 27"/>
                        <wps:cNvCnPr/>
                        <wps:spPr>
                          <a:xfrm flipV="1">
                            <a:off x="1475858" y="1122326"/>
                            <a:ext cx="36576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Picture 2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8037" y="49619"/>
                            <a:ext cx="4008120" cy="2201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9" name="Rectangle 29"/>
                        <wps:cNvSpPr/>
                        <wps:spPr>
                          <a:xfrm flipH="1">
                            <a:off x="0" y="404038"/>
                            <a:ext cx="157421" cy="2330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flipH="1">
                            <a:off x="241004" y="1899684"/>
                            <a:ext cx="625254" cy="1574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flipH="1">
                            <a:off x="2140688" y="326066"/>
                            <a:ext cx="731579" cy="15742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A9BB9" id="Group 37" o:spid="_x0000_s1026" style="position:absolute;margin-left:0;margin-top:16.2pt;width:455pt;height:149.55pt;z-index:251752448;mso-position-horizontal:center;mso-position-horizontal-relative:margin;mso-width-relative:margin;mso-height-relative:margin" coordsize="59361,22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">
                <v:shape id="Picture 26" o:spid="_x0000_s1027" type="#_x0000_t75" alt="A screenshot of a cell phone&#10;&#10;Description automatically generated" style="position:absolute;width:1412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" stroked="t" strokecolor="black [3213]">
                  <v:imagedata r:id="rId21" o:title="A screenshot of a cell phone&#10;&#10;Description automatically generated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28" type="#_x0000_t32" style="position:absolute;left:14758;top:11223;width:365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" strokecolor="black [3213]" strokeweight="4.5pt">
                  <v:stroke endarrow="block" joinstyle="miter"/>
                </v:shape>
                <v:shape id="Picture 28" o:spid="_x0000_s1029" type="#_x0000_t75" alt="A screenshot of a cell phone&#10;&#10;Description automatically generated" style="position:absolute;left:19280;top:496;width:40081;height:2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" stroked="t" strokecolor="black [3213]">
                  <v:imagedata r:id="rId22" o:title="A screenshot of a cell phone&#10;&#10;Description automatically generated"/>
                  <v:path arrowok="t"/>
                </v:shape>
                <v:rect id="Rectangle 29" o:spid="_x0000_s1030" style="position:absolute;top:4040;width:1574;height:233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" filled="f" strokecolor="red" strokeweight="2.25pt"/>
                <v:rect id="Rectangle 30" o:spid="_x0000_s1031" style="position:absolute;left:2410;top:18996;width:6252;height:157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" filled="f" strokecolor="red" strokeweight="2.25pt"/>
                <v:rect id="Rectangle 36" o:spid="_x0000_s1032" style="position:absolute;left:21406;top:3260;width:7316;height:157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" filled="f" strokecolor="red" strokeweight="2.25pt"/>
                <w10:wrap type="square" anchorx="margin"/>
              </v:group>
            </w:pict>
          </mc:Fallback>
        </mc:AlternateContent>
      </w:r>
      <w:r w:rsidR="00952C63" w:rsidRPr="00C624E4">
        <w:t xml:space="preserve">Drag and </w:t>
      </w:r>
      <w:r w:rsidR="001B3C20">
        <w:t>d</w:t>
      </w:r>
      <w:r w:rsidR="00952C63" w:rsidRPr="00C624E4">
        <w:t xml:space="preserve">rop </w:t>
      </w:r>
      <w:r w:rsidR="00952C63" w:rsidRPr="00C624E4">
        <w:rPr>
          <w:b/>
          <w:bCs/>
        </w:rPr>
        <w:t xml:space="preserve">Linear Regression </w:t>
      </w:r>
      <w:r w:rsidR="00952C63" w:rsidRPr="00C624E4">
        <w:t>to the working space in the middle-pane</w:t>
      </w:r>
    </w:p>
    <w:p w14:paraId="2C1D14C1" w14:textId="1E9F56A1" w:rsidR="00766129" w:rsidRPr="00C624E4" w:rsidRDefault="00952C63" w:rsidP="00952C63">
      <w:pPr>
        <w:rPr>
          <w:szCs w:val="22"/>
        </w:rPr>
      </w:pPr>
      <w:r w:rsidRPr="00426947">
        <w:rPr>
          <w:szCs w:val="22"/>
        </w:rPr>
        <w:t xml:space="preserve">Now you have set your working space for </w:t>
      </w:r>
      <w:r w:rsidRPr="00426947">
        <w:rPr>
          <w:b/>
          <w:bCs/>
          <w:szCs w:val="22"/>
        </w:rPr>
        <w:t xml:space="preserve">Linear Regression </w:t>
      </w:r>
      <w:r w:rsidRPr="00426947">
        <w:rPr>
          <w:szCs w:val="22"/>
        </w:rPr>
        <w:t>model.</w:t>
      </w:r>
    </w:p>
    <w:p w14:paraId="0FC4E37D" w14:textId="5DA30A0F" w:rsidR="00225FD4" w:rsidRPr="00C624E4" w:rsidRDefault="003D3F75" w:rsidP="00225FD4">
      <w:pPr>
        <w:pStyle w:val="Heading2"/>
        <w:rPr>
          <w:sz w:val="32"/>
          <w:szCs w:val="22"/>
        </w:rPr>
      </w:pPr>
      <w:r w:rsidRPr="00C624E4">
        <w:rPr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F4D2EAA" wp14:editId="52C5C2EE">
                <wp:simplePos x="0" y="0"/>
                <wp:positionH relativeFrom="margin">
                  <wp:align>right</wp:align>
                </wp:positionH>
                <wp:positionV relativeFrom="paragraph">
                  <wp:posOffset>-30480</wp:posOffset>
                </wp:positionV>
                <wp:extent cx="1736725" cy="3152775"/>
                <wp:effectExtent l="19050" t="19050" r="15875" b="28575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3152775"/>
                          <a:chOff x="1058455" y="849448"/>
                          <a:chExt cx="1534448" cy="307657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8455" y="849448"/>
                            <a:ext cx="1525269" cy="3076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5" name="Rectangle 45"/>
                        <wps:cNvSpPr/>
                        <wps:spPr>
                          <a:xfrm flipH="1">
                            <a:off x="2378529" y="1201936"/>
                            <a:ext cx="214374" cy="26125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flipH="1">
                            <a:off x="1106311" y="1298222"/>
                            <a:ext cx="1105535" cy="15548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flipH="1">
                            <a:off x="1095022" y="3206044"/>
                            <a:ext cx="544921" cy="265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4F7143" id="Group 53" o:spid="_x0000_s1026" style="position:absolute;margin-left:85.55pt;margin-top:-2.4pt;width:136.75pt;height:248.25pt;z-index:251763712;mso-position-horizontal:right;mso-position-horizontal-relative:margin;mso-width-relative:margin;mso-height-relative:margin" coordorigin="10584,8494" coordsize="15344,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">
                <v:shape id="Picture 43" o:spid="_x0000_s1027" type="#_x0000_t75" alt="A screenshot of a cell phone&#10;&#10;Description automatically generated" style="position:absolute;left:10584;top:8494;width:15253;height:30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" stroked="t" strokecolor="black [3213]">
                  <v:imagedata r:id="rId24" o:title="A screenshot of a cell phone&#10;&#10;Description automatically generated"/>
                  <v:path arrowok="t"/>
                </v:shape>
                <v:rect id="Rectangle 45" o:spid="_x0000_s1028" style="position:absolute;left:23785;top:12019;width:2144;height:26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" filled="f" strokecolor="red" strokeweight="2.25pt"/>
                <v:rect id="Rectangle 49" o:spid="_x0000_s1029" style="position:absolute;left:11063;top:12982;width:11055;height:1554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" filled="f" strokecolor="red" strokeweight="2.25pt"/>
                <v:rect id="Rectangle 50" o:spid="_x0000_s1030" style="position:absolute;left:10950;top:32060;width:5449;height:266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" filled="f" strokecolor="red" strokeweight="2.25pt"/>
                <w10:wrap type="square" anchorx="margin"/>
              </v:group>
            </w:pict>
          </mc:Fallback>
        </mc:AlternateContent>
      </w:r>
      <w:r w:rsidR="00225FD4" w:rsidRPr="00C624E4">
        <w:rPr>
          <w:sz w:val="32"/>
          <w:szCs w:val="22"/>
        </w:rPr>
        <w:t xml:space="preserve">Step </w:t>
      </w:r>
      <w:r w:rsidR="002C26A5">
        <w:rPr>
          <w:sz w:val="32"/>
          <w:szCs w:val="22"/>
        </w:rPr>
        <w:t>3</w:t>
      </w:r>
      <w:r w:rsidR="00225FD4" w:rsidRPr="00C624E4">
        <w:rPr>
          <w:sz w:val="32"/>
          <w:szCs w:val="22"/>
        </w:rPr>
        <w:t xml:space="preserve">: </w:t>
      </w:r>
      <w:r w:rsidR="0012563F" w:rsidRPr="00C624E4">
        <w:rPr>
          <w:sz w:val="32"/>
          <w:szCs w:val="22"/>
        </w:rPr>
        <w:t>Select Variables</w:t>
      </w:r>
    </w:p>
    <w:p w14:paraId="4D473149" w14:textId="6E6B73F0" w:rsidR="00766129" w:rsidRDefault="004F37BD" w:rsidP="00225FD4">
      <w:pPr>
        <w:rPr>
          <w:szCs w:val="22"/>
        </w:rPr>
      </w:pPr>
      <w:r w:rsidRPr="00C624E4">
        <w:rPr>
          <w:szCs w:val="22"/>
        </w:rPr>
        <w:t xml:space="preserve">So far, we have created a partition and set </w:t>
      </w:r>
      <w:r w:rsidR="006123C7" w:rsidRPr="00C624E4">
        <w:rPr>
          <w:szCs w:val="22"/>
        </w:rPr>
        <w:t xml:space="preserve">a </w:t>
      </w:r>
      <w:r w:rsidRPr="00C624E4">
        <w:rPr>
          <w:szCs w:val="22"/>
        </w:rPr>
        <w:t xml:space="preserve">Linear Regression model in our working space. </w:t>
      </w:r>
    </w:p>
    <w:p w14:paraId="37FB8546" w14:textId="1260C3C5" w:rsidR="00766129" w:rsidRPr="00C624E4" w:rsidRDefault="004F37BD" w:rsidP="00225FD4">
      <w:pPr>
        <w:rPr>
          <w:szCs w:val="22"/>
        </w:rPr>
      </w:pPr>
      <w:r w:rsidRPr="00C624E4">
        <w:rPr>
          <w:szCs w:val="22"/>
        </w:rPr>
        <w:t>The next step is to select the variables we want to work with</w:t>
      </w:r>
      <w:r w:rsidR="006123C7" w:rsidRPr="00C624E4">
        <w:rPr>
          <w:szCs w:val="22"/>
        </w:rPr>
        <w:t xml:space="preserve"> and set our partition to the model</w:t>
      </w:r>
      <w:r w:rsidRPr="00C624E4">
        <w:rPr>
          <w:szCs w:val="22"/>
        </w:rPr>
        <w:t>.</w:t>
      </w:r>
    </w:p>
    <w:p w14:paraId="5DE64EA2" w14:textId="10BE99A6" w:rsidR="00426947" w:rsidRDefault="004F37BD" w:rsidP="00AE675C">
      <w:pPr>
        <w:pStyle w:val="ListParagraph"/>
      </w:pPr>
      <w:bookmarkStart w:id="20" w:name="_Hlk45267003"/>
      <w:r w:rsidRPr="00C624E4">
        <w:t xml:space="preserve">On the right-pane, click on </w:t>
      </w:r>
      <w:r w:rsidRPr="00C624E4">
        <w:rPr>
          <w:b/>
          <w:bCs/>
        </w:rPr>
        <w:t xml:space="preserve">Roles </w:t>
      </w:r>
      <w:r w:rsidRPr="00C624E4">
        <w:t>(make sure you have clicked on the working space before doing this)</w:t>
      </w:r>
    </w:p>
    <w:p w14:paraId="1E8B9C48" w14:textId="67F9A31F" w:rsidR="004F37BD" w:rsidRPr="00426947" w:rsidRDefault="004F37BD" w:rsidP="003D3F75">
      <w:r w:rsidRPr="00426947">
        <w:t xml:space="preserve">A new window named </w:t>
      </w:r>
      <w:r w:rsidRPr="00426947">
        <w:rPr>
          <w:b/>
          <w:bCs/>
        </w:rPr>
        <w:t xml:space="preserve">Data Roles </w:t>
      </w:r>
      <w:r w:rsidRPr="00426947">
        <w:t xml:space="preserve">will appear for you to add variables. </w:t>
      </w:r>
    </w:p>
    <w:p w14:paraId="114FBF3E" w14:textId="6FA31589" w:rsidR="00225FD4" w:rsidRDefault="00426947" w:rsidP="00AE675C">
      <w:pPr>
        <w:pStyle w:val="ListParagraph"/>
      </w:pPr>
      <w:r>
        <w:t>C</w:t>
      </w:r>
      <w:r w:rsidR="006123C7" w:rsidRPr="00C624E4">
        <w:t xml:space="preserve">lick on </w:t>
      </w:r>
      <w:r w:rsidR="006123C7" w:rsidRPr="00C624E4">
        <w:rPr>
          <w:b/>
          <w:bCs/>
        </w:rPr>
        <w:t xml:space="preserve">+ Add </w:t>
      </w:r>
      <w:r w:rsidR="006123C7" w:rsidRPr="00C624E4">
        <w:t xml:space="preserve">under </w:t>
      </w:r>
      <w:r w:rsidRPr="00C624E4">
        <w:rPr>
          <w:b/>
          <w:bCs/>
        </w:rPr>
        <w:t>Response</w:t>
      </w:r>
    </w:p>
    <w:p w14:paraId="21C846BE" w14:textId="65CCBD15" w:rsidR="005448BE" w:rsidRDefault="006123C7" w:rsidP="00AE675C">
      <w:pPr>
        <w:pStyle w:val="ListParagraph"/>
      </w:pPr>
      <w:r w:rsidRPr="00C624E4">
        <w:t xml:space="preserve">Add </w:t>
      </w:r>
      <w:r w:rsidRPr="00C624E4">
        <w:rPr>
          <w:b/>
          <w:bCs/>
        </w:rPr>
        <w:t>Gross Sales</w:t>
      </w:r>
      <w:r w:rsidR="005448BE" w:rsidRPr="00C624E4">
        <w:rPr>
          <w:b/>
          <w:bCs/>
        </w:rPr>
        <w:t xml:space="preserve"> </w:t>
      </w:r>
      <w:r w:rsidR="005448BE" w:rsidRPr="00C624E4">
        <w:t>(dependent variable)</w:t>
      </w:r>
    </w:p>
    <w:bookmarkEnd w:id="20"/>
    <w:p w14:paraId="62C91E3A" w14:textId="77777777" w:rsidR="00426947" w:rsidRPr="00426947" w:rsidRDefault="00426947" w:rsidP="00AE675C">
      <w:pPr>
        <w:pStyle w:val="ListParagraph"/>
      </w:pPr>
      <w:r>
        <w:t xml:space="preserve">Click on </w:t>
      </w:r>
      <w:r w:rsidRPr="003D3F75">
        <w:rPr>
          <w:b/>
          <w:bCs/>
        </w:rPr>
        <w:t>+ Add</w:t>
      </w:r>
      <w:r w:rsidRPr="00C624E4">
        <w:t xml:space="preserve"> under </w:t>
      </w:r>
      <w:r w:rsidRPr="003D3F75">
        <w:rPr>
          <w:b/>
          <w:bCs/>
        </w:rPr>
        <w:t>Continuous effects</w:t>
      </w:r>
    </w:p>
    <w:p w14:paraId="33970D29" w14:textId="50832DEC" w:rsidR="005448BE" w:rsidRDefault="005448BE" w:rsidP="00AE675C">
      <w:pPr>
        <w:pStyle w:val="ListParagraph"/>
      </w:pPr>
      <w:r w:rsidRPr="00C624E4">
        <w:t xml:space="preserve">Add </w:t>
      </w:r>
      <w:r w:rsidRPr="003D3F75">
        <w:rPr>
          <w:b/>
          <w:bCs/>
        </w:rPr>
        <w:t>Total Discount, Items, Loyalty Member,</w:t>
      </w:r>
      <w:r w:rsidRPr="003D3F75">
        <w:t xml:space="preserve"> and</w:t>
      </w:r>
      <w:r w:rsidRPr="003D3F75">
        <w:rPr>
          <w:b/>
          <w:bCs/>
        </w:rPr>
        <w:t xml:space="preserve"> Previous Store Visits</w:t>
      </w:r>
      <w:r w:rsidRPr="00C624E4">
        <w:t xml:space="preserve"> (continuous independent variables)</w:t>
      </w:r>
    </w:p>
    <w:p w14:paraId="4015CC31" w14:textId="47A8F652" w:rsidR="00426947" w:rsidRPr="00426947" w:rsidRDefault="00426947" w:rsidP="00AE675C">
      <w:pPr>
        <w:pStyle w:val="ListParagraph"/>
      </w:pPr>
      <w:r>
        <w:t xml:space="preserve">Click on </w:t>
      </w:r>
      <w:r w:rsidRPr="003D3F75">
        <w:rPr>
          <w:b/>
          <w:bCs/>
        </w:rPr>
        <w:t>+ Add</w:t>
      </w:r>
      <w:r w:rsidRPr="00C624E4">
        <w:t xml:space="preserve"> under </w:t>
      </w:r>
      <w:r w:rsidRPr="003D3F75">
        <w:rPr>
          <w:b/>
          <w:bCs/>
        </w:rPr>
        <w:t xml:space="preserve">Classification </w:t>
      </w:r>
      <w:r w:rsidR="003D3F75">
        <w:rPr>
          <w:b/>
          <w:bCs/>
        </w:rPr>
        <w:t>e</w:t>
      </w:r>
      <w:r w:rsidRPr="003D3F75">
        <w:rPr>
          <w:b/>
          <w:bCs/>
        </w:rPr>
        <w:t>ffects</w:t>
      </w:r>
    </w:p>
    <w:p w14:paraId="2AE0C876" w14:textId="4FCB42FA" w:rsidR="005448BE" w:rsidRDefault="003D3F75" w:rsidP="00AE675C">
      <w:pPr>
        <w:pStyle w:val="ListParagraph"/>
      </w:pPr>
      <w:r w:rsidRPr="00C624E4">
        <w:rPr>
          <w:noProof/>
        </w:rPr>
        <w:drawing>
          <wp:anchor distT="0" distB="0" distL="114300" distR="114300" simplePos="0" relativeHeight="251764736" behindDoc="0" locked="0" layoutInCell="1" allowOverlap="1" wp14:anchorId="51FDE8E0" wp14:editId="3690194C">
            <wp:simplePos x="0" y="0"/>
            <wp:positionH relativeFrom="margin">
              <wp:posOffset>2809240</wp:posOffset>
            </wp:positionH>
            <wp:positionV relativeFrom="paragraph">
              <wp:posOffset>133350</wp:posOffset>
            </wp:positionV>
            <wp:extent cx="3108325" cy="1851660"/>
            <wp:effectExtent l="19050" t="19050" r="15875" b="15240"/>
            <wp:wrapSquare wrapText="bothSides"/>
            <wp:docPr id="54" name="Picture 5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t="6328"/>
                    <a:stretch/>
                  </pic:blipFill>
                  <pic:spPr bwMode="auto">
                    <a:xfrm>
                      <a:off x="0" y="0"/>
                      <a:ext cx="3108325" cy="1851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8BE" w:rsidRPr="00C624E4">
        <w:t xml:space="preserve">Add </w:t>
      </w:r>
      <w:r w:rsidR="005448BE" w:rsidRPr="00C624E4">
        <w:rPr>
          <w:b/>
          <w:bCs/>
        </w:rPr>
        <w:t xml:space="preserve">Gender </w:t>
      </w:r>
      <w:r w:rsidR="005448BE" w:rsidRPr="00C624E4">
        <w:t>(classification independent variables)</w:t>
      </w:r>
    </w:p>
    <w:p w14:paraId="2A56156A" w14:textId="53FA98F8" w:rsidR="00426947" w:rsidRPr="00426947" w:rsidRDefault="005448BE" w:rsidP="00AE675C">
      <w:pPr>
        <w:pStyle w:val="ListParagraph"/>
      </w:pPr>
      <w:r w:rsidRPr="00C624E4">
        <w:t xml:space="preserve">Finally, </w:t>
      </w:r>
      <w:r w:rsidR="00426947">
        <w:t xml:space="preserve">click on </w:t>
      </w:r>
      <w:r w:rsidR="00426947" w:rsidRPr="00C624E4">
        <w:rPr>
          <w:b/>
          <w:bCs/>
        </w:rPr>
        <w:t xml:space="preserve">+ Add </w:t>
      </w:r>
      <w:r w:rsidRPr="00C624E4">
        <w:t xml:space="preserve">under </w:t>
      </w:r>
      <w:r w:rsidRPr="00C624E4">
        <w:rPr>
          <w:b/>
          <w:bCs/>
        </w:rPr>
        <w:t>Partition</w:t>
      </w:r>
      <w:r w:rsidR="00766129">
        <w:rPr>
          <w:b/>
          <w:bCs/>
        </w:rPr>
        <w:t xml:space="preserve"> ID</w:t>
      </w:r>
    </w:p>
    <w:p w14:paraId="6BAABC1F" w14:textId="465BEEA9" w:rsidR="00766129" w:rsidRPr="00766129" w:rsidRDefault="005310D2" w:rsidP="00AE675C">
      <w:pPr>
        <w:pStyle w:val="ListParagraph"/>
      </w:pPr>
      <w:r>
        <w:t>A</w:t>
      </w:r>
      <w:r w:rsidR="005448BE" w:rsidRPr="00C624E4">
        <w:t xml:space="preserve">dd the partition we previously created in </w:t>
      </w:r>
      <w:r w:rsidR="005448BE" w:rsidRPr="00C624E4">
        <w:rPr>
          <w:b/>
          <w:bCs/>
        </w:rPr>
        <w:t>Step 1</w:t>
      </w:r>
    </w:p>
    <w:p w14:paraId="11BAC4A7" w14:textId="35C1DBCB" w:rsidR="00B15F28" w:rsidRDefault="00B15F28" w:rsidP="003D3F75">
      <w:r w:rsidRPr="00766129">
        <w:t xml:space="preserve">When finished, your working space should look </w:t>
      </w:r>
      <w:proofErr w:type="gramStart"/>
      <w:r w:rsidRPr="00766129">
        <w:t>similar to</w:t>
      </w:r>
      <w:proofErr w:type="gramEnd"/>
      <w:r w:rsidRPr="00766129">
        <w:t xml:space="preserve"> the </w:t>
      </w:r>
      <w:r w:rsidR="003D3F75">
        <w:t xml:space="preserve">following </w:t>
      </w:r>
      <w:r w:rsidRPr="00766129">
        <w:t>figure:</w:t>
      </w:r>
    </w:p>
    <w:p w14:paraId="4DA6D5BD" w14:textId="5127470F" w:rsidR="00201087" w:rsidRDefault="00201087" w:rsidP="003D3F75"/>
    <w:p w14:paraId="6ADDEB1B" w14:textId="77777777" w:rsidR="004733D5" w:rsidRDefault="004733D5" w:rsidP="003D3F75"/>
    <w:p w14:paraId="28A097B6" w14:textId="3FBE7EE8" w:rsidR="00AB30F1" w:rsidRPr="00C624E4" w:rsidRDefault="00946727" w:rsidP="00AB30F1">
      <w:pPr>
        <w:pStyle w:val="Heading2"/>
        <w:contextualSpacing/>
        <w:rPr>
          <w:sz w:val="32"/>
          <w:szCs w:val="22"/>
        </w:rPr>
      </w:pPr>
      <w:r w:rsidRPr="00C624E4">
        <w:rPr>
          <w:sz w:val="32"/>
          <w:szCs w:val="22"/>
        </w:rPr>
        <w:t xml:space="preserve">Step </w:t>
      </w:r>
      <w:r w:rsidR="002C26A5">
        <w:rPr>
          <w:sz w:val="32"/>
          <w:szCs w:val="22"/>
        </w:rPr>
        <w:t>4</w:t>
      </w:r>
      <w:r w:rsidRPr="00C624E4">
        <w:rPr>
          <w:sz w:val="32"/>
          <w:szCs w:val="22"/>
        </w:rPr>
        <w:t>: Review Results</w:t>
      </w:r>
    </w:p>
    <w:p w14:paraId="401465B9" w14:textId="0A175CEE" w:rsidR="003F4E01" w:rsidRPr="00FF06F4" w:rsidRDefault="00201087" w:rsidP="00FF06F4">
      <w:pPr>
        <w:rPr>
          <w:b/>
          <w:szCs w:val="22"/>
        </w:rPr>
      </w:pPr>
      <w:r w:rsidRPr="00FF06F4">
        <w:rPr>
          <w:noProof/>
          <w:szCs w:val="22"/>
        </w:rPr>
        <w:drawing>
          <wp:anchor distT="0" distB="0" distL="114300" distR="114300" simplePos="0" relativeHeight="251765760" behindDoc="0" locked="0" layoutInCell="1" allowOverlap="1" wp14:anchorId="5142C625" wp14:editId="7AD656B5">
            <wp:simplePos x="0" y="0"/>
            <wp:positionH relativeFrom="margin">
              <wp:posOffset>3295650</wp:posOffset>
            </wp:positionH>
            <wp:positionV relativeFrom="paragraph">
              <wp:posOffset>12700</wp:posOffset>
            </wp:positionV>
            <wp:extent cx="2621280" cy="1555750"/>
            <wp:effectExtent l="19050" t="19050" r="26670" b="25400"/>
            <wp:wrapSquare wrapText="bothSides"/>
            <wp:docPr id="56" name="Picture 5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555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28" w:rsidRPr="00FF06F4">
        <w:rPr>
          <w:szCs w:val="22"/>
        </w:rPr>
        <w:t>Key things to keep in mind:</w:t>
      </w:r>
    </w:p>
    <w:p w14:paraId="60D9433E" w14:textId="6D6F0DD4" w:rsidR="007163F1" w:rsidRPr="00FF06F4" w:rsidRDefault="007163F1" w:rsidP="00FF06F4">
      <w:pPr>
        <w:contextualSpacing/>
        <w:rPr>
          <w:b/>
          <w:bCs/>
          <w:szCs w:val="22"/>
        </w:rPr>
      </w:pPr>
      <w:r w:rsidRPr="00FF06F4">
        <w:rPr>
          <w:b/>
          <w:bCs/>
          <w:szCs w:val="22"/>
        </w:rPr>
        <w:t>Residual Plots</w:t>
      </w:r>
    </w:p>
    <w:p w14:paraId="55639602" w14:textId="288BA7B7" w:rsidR="007163F1" w:rsidRPr="00FF06F4" w:rsidRDefault="007163F1" w:rsidP="00FF06F4">
      <w:pPr>
        <w:contextualSpacing/>
        <w:rPr>
          <w:szCs w:val="22"/>
        </w:rPr>
      </w:pPr>
      <w:r w:rsidRPr="00FF06F4">
        <w:rPr>
          <w:szCs w:val="22"/>
        </w:rPr>
        <w:t xml:space="preserve">Residual plots are displayed in the upper-right hand part of the display. This is used to check to ensure residuals do not have a pattern. </w:t>
      </w:r>
    </w:p>
    <w:p w14:paraId="7BAEA4D0" w14:textId="206D3F9D" w:rsidR="00FF06F4" w:rsidRDefault="00FF06F4" w:rsidP="00FF06F4">
      <w:pPr>
        <w:contextualSpacing/>
        <w:rPr>
          <w:b/>
          <w:bCs/>
          <w:szCs w:val="22"/>
        </w:rPr>
      </w:pPr>
    </w:p>
    <w:p w14:paraId="1A2E26A8" w14:textId="146281AA" w:rsidR="00201087" w:rsidRDefault="00201087" w:rsidP="00FF06F4">
      <w:pPr>
        <w:contextualSpacing/>
        <w:rPr>
          <w:b/>
          <w:bCs/>
          <w:szCs w:val="22"/>
        </w:rPr>
      </w:pPr>
    </w:p>
    <w:p w14:paraId="22150D9C" w14:textId="631088D1" w:rsidR="00201087" w:rsidRDefault="00201087" w:rsidP="00FF06F4">
      <w:pPr>
        <w:contextualSpacing/>
        <w:rPr>
          <w:b/>
          <w:bCs/>
          <w:szCs w:val="22"/>
        </w:rPr>
      </w:pPr>
    </w:p>
    <w:p w14:paraId="0C5DB3D6" w14:textId="77777777" w:rsidR="00201087" w:rsidRDefault="00201087" w:rsidP="00FF06F4">
      <w:pPr>
        <w:contextualSpacing/>
        <w:rPr>
          <w:b/>
          <w:bCs/>
          <w:szCs w:val="22"/>
        </w:rPr>
      </w:pPr>
    </w:p>
    <w:p w14:paraId="520C7F10" w14:textId="77777777" w:rsidR="00201087" w:rsidRDefault="00201087" w:rsidP="00FF06F4">
      <w:pPr>
        <w:contextualSpacing/>
        <w:rPr>
          <w:b/>
          <w:bCs/>
          <w:szCs w:val="22"/>
        </w:rPr>
      </w:pPr>
    </w:p>
    <w:p w14:paraId="22D20D36" w14:textId="469BD44F" w:rsidR="007163F1" w:rsidRPr="00FF06F4" w:rsidRDefault="00201087" w:rsidP="00FF06F4">
      <w:pPr>
        <w:contextualSpacing/>
        <w:rPr>
          <w:b/>
          <w:bCs/>
          <w:szCs w:val="22"/>
        </w:rPr>
      </w:pPr>
      <w:r w:rsidRPr="00FF06F4">
        <w:rPr>
          <w:noProof/>
          <w:szCs w:val="22"/>
        </w:rPr>
        <w:lastRenderedPageBreak/>
        <w:drawing>
          <wp:anchor distT="0" distB="0" distL="114300" distR="114300" simplePos="0" relativeHeight="251766784" behindDoc="0" locked="0" layoutInCell="1" allowOverlap="1" wp14:anchorId="52327DB1" wp14:editId="5ED76920">
            <wp:simplePos x="0" y="0"/>
            <wp:positionH relativeFrom="margin">
              <wp:posOffset>3295015</wp:posOffset>
            </wp:positionH>
            <wp:positionV relativeFrom="paragraph">
              <wp:posOffset>139700</wp:posOffset>
            </wp:positionV>
            <wp:extent cx="2619375" cy="1513840"/>
            <wp:effectExtent l="19050" t="19050" r="28575" b="10160"/>
            <wp:wrapSquare wrapText="bothSides"/>
            <wp:docPr id="57" name="Picture 5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13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F1" w:rsidRPr="00FF06F4">
        <w:rPr>
          <w:b/>
          <w:bCs/>
          <w:szCs w:val="22"/>
        </w:rPr>
        <w:t>Lift Chart</w:t>
      </w:r>
    </w:p>
    <w:p w14:paraId="67B09803" w14:textId="411E6880" w:rsidR="007163F1" w:rsidRPr="00FF06F4" w:rsidRDefault="007163F1" w:rsidP="00FF06F4">
      <w:pPr>
        <w:contextualSpacing/>
        <w:rPr>
          <w:szCs w:val="22"/>
        </w:rPr>
      </w:pPr>
      <w:r w:rsidRPr="00FF06F4">
        <w:rPr>
          <w:szCs w:val="22"/>
        </w:rPr>
        <w:t xml:space="preserve">Lift chart is used to evaluate overfitting. The chart is in the bottom-right hand corner of your screen. Ensure that the validation data is not overfitting. </w:t>
      </w:r>
    </w:p>
    <w:p w14:paraId="7B28D937" w14:textId="255DCAB6" w:rsidR="007163F1" w:rsidRPr="00FF06F4" w:rsidRDefault="007163F1" w:rsidP="00FF06F4">
      <w:pPr>
        <w:contextualSpacing/>
        <w:rPr>
          <w:szCs w:val="22"/>
        </w:rPr>
      </w:pPr>
    </w:p>
    <w:p w14:paraId="5866E4ED" w14:textId="6F0745BF" w:rsidR="007163F1" w:rsidRPr="00FF06F4" w:rsidRDefault="007163F1" w:rsidP="00FF06F4">
      <w:pPr>
        <w:contextualSpacing/>
        <w:rPr>
          <w:szCs w:val="22"/>
        </w:rPr>
      </w:pPr>
    </w:p>
    <w:p w14:paraId="28878981" w14:textId="05A93C98" w:rsidR="007163F1" w:rsidRPr="00FF06F4" w:rsidRDefault="007163F1" w:rsidP="00FF06F4">
      <w:pPr>
        <w:contextualSpacing/>
        <w:rPr>
          <w:szCs w:val="22"/>
        </w:rPr>
      </w:pPr>
    </w:p>
    <w:p w14:paraId="568F0AB1" w14:textId="447367E6" w:rsidR="002905AC" w:rsidRDefault="002905AC" w:rsidP="00FF06F4">
      <w:pPr>
        <w:contextualSpacing/>
        <w:rPr>
          <w:szCs w:val="22"/>
        </w:rPr>
      </w:pPr>
    </w:p>
    <w:p w14:paraId="1A65A94A" w14:textId="491C4157" w:rsidR="00201087" w:rsidRDefault="00201087" w:rsidP="00FF06F4">
      <w:pPr>
        <w:contextualSpacing/>
        <w:rPr>
          <w:szCs w:val="22"/>
        </w:rPr>
      </w:pPr>
    </w:p>
    <w:p w14:paraId="5C038F0E" w14:textId="77777777" w:rsidR="00201087" w:rsidRPr="00FF06F4" w:rsidRDefault="00201087" w:rsidP="00FF06F4">
      <w:pPr>
        <w:contextualSpacing/>
        <w:rPr>
          <w:szCs w:val="22"/>
        </w:rPr>
      </w:pPr>
    </w:p>
    <w:p w14:paraId="4D77D0D5" w14:textId="148BB279" w:rsidR="007163F1" w:rsidRPr="00FF06F4" w:rsidRDefault="007163F1" w:rsidP="00FF06F4">
      <w:pPr>
        <w:contextualSpacing/>
        <w:rPr>
          <w:szCs w:val="22"/>
        </w:rPr>
      </w:pPr>
    </w:p>
    <w:p w14:paraId="07AAB345" w14:textId="67787B8A" w:rsidR="007163F1" w:rsidRPr="00FF06F4" w:rsidRDefault="007163F1" w:rsidP="00FF06F4">
      <w:pPr>
        <w:contextualSpacing/>
        <w:rPr>
          <w:b/>
          <w:bCs/>
          <w:szCs w:val="22"/>
        </w:rPr>
      </w:pPr>
      <w:r w:rsidRPr="00FF06F4">
        <w:rPr>
          <w:b/>
          <w:bCs/>
          <w:szCs w:val="22"/>
        </w:rPr>
        <w:t>Fit Summary</w:t>
      </w:r>
    </w:p>
    <w:p w14:paraId="692C7DFA" w14:textId="14283926" w:rsidR="007163F1" w:rsidRPr="00FF06F4" w:rsidRDefault="00201087" w:rsidP="00FF06F4">
      <w:pPr>
        <w:contextualSpacing/>
        <w:rPr>
          <w:szCs w:val="22"/>
        </w:rPr>
      </w:pPr>
      <w:r w:rsidRPr="00FF06F4"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AF0E29A" wp14:editId="0EE056D7">
                <wp:simplePos x="0" y="0"/>
                <wp:positionH relativeFrom="margin">
                  <wp:posOffset>3295650</wp:posOffset>
                </wp:positionH>
                <wp:positionV relativeFrom="paragraph">
                  <wp:posOffset>-19685</wp:posOffset>
                </wp:positionV>
                <wp:extent cx="2624455" cy="2219325"/>
                <wp:effectExtent l="19050" t="19050" r="23495" b="28575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4455" cy="2219325"/>
                          <a:chOff x="0" y="0"/>
                          <a:chExt cx="2011680" cy="2466340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466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9" name="Rectangle 59"/>
                        <wps:cNvSpPr/>
                        <wps:spPr>
                          <a:xfrm>
                            <a:off x="1056005" y="95885"/>
                            <a:ext cx="116006" cy="21241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Straight Arrow Connector 60"/>
                        <wps:cNvCnPr/>
                        <wps:spPr>
                          <a:xfrm>
                            <a:off x="1170305" y="1153795"/>
                            <a:ext cx="2301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Arrow Connector 61"/>
                        <wps:cNvCnPr/>
                        <wps:spPr>
                          <a:xfrm flipH="1" flipV="1">
                            <a:off x="841375" y="1153795"/>
                            <a:ext cx="2159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DCAEF" id="Group 62" o:spid="_x0000_s1026" style="position:absolute;margin-left:259.5pt;margin-top:-1.55pt;width:206.65pt;height:174.75pt;z-index:251772928;mso-position-horizontal-relative:margin;mso-width-relative:margin;mso-height-relative:margin" coordsize="20116,24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">
                <v:shape id="Picture 58" o:spid="_x0000_s1027" type="#_x0000_t75" alt="A screenshot of a cell phone&#10;&#10;Description automatically generated" style="position:absolute;width:20116;height:2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" stroked="t" strokecolor="black [3213]">
                  <v:imagedata r:id="rId29" o:title="A screenshot of a cell phone&#10;&#10;Description automatically generated"/>
                  <v:path arrowok="t"/>
                </v:shape>
                <v:rect id="Rectangle 59" o:spid="_x0000_s1028" style="position:absolute;left:10560;top:958;width:1160;height:2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" filled="f" strokecolor="red" strokeweight="1pt"/>
                <v:shape id="Straight Arrow Connector 60" o:spid="_x0000_s1029" type="#_x0000_t32" style="position:absolute;left:11703;top:11537;width:23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" strokecolor="red" strokeweight=".5pt">
                  <v:stroke endarrow="block" joinstyle="miter"/>
                </v:shape>
                <v:shape id="Straight Arrow Connector 61" o:spid="_x0000_s1030" type="#_x0000_t32" style="position:absolute;left:8413;top:11537;width:2159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" strokecolor="red" strokeweight=".5pt">
                  <v:stroke endarrow="block" joinstyle="miter"/>
                </v:shape>
                <w10:wrap type="square" anchorx="margin"/>
              </v:group>
            </w:pict>
          </mc:Fallback>
        </mc:AlternateContent>
      </w:r>
      <w:r w:rsidR="007163F1" w:rsidRPr="00FF06F4">
        <w:rPr>
          <w:szCs w:val="22"/>
        </w:rPr>
        <w:t>The fit summary shows you variable importance and the p-value threshold for statistical significance. You can adjust the p-value significance by sliding the vertical bar.</w:t>
      </w:r>
    </w:p>
    <w:p w14:paraId="10E84395" w14:textId="3EF79EE1" w:rsidR="007163F1" w:rsidRDefault="007163F1" w:rsidP="00FF06F4">
      <w:pPr>
        <w:contextualSpacing/>
        <w:rPr>
          <w:szCs w:val="22"/>
        </w:rPr>
      </w:pPr>
    </w:p>
    <w:p w14:paraId="3C96ECB7" w14:textId="120F37DC" w:rsidR="002905AC" w:rsidRDefault="002905AC" w:rsidP="00FF06F4">
      <w:pPr>
        <w:contextualSpacing/>
        <w:rPr>
          <w:szCs w:val="22"/>
        </w:rPr>
      </w:pPr>
    </w:p>
    <w:p w14:paraId="6CDEADE3" w14:textId="778DAC7B" w:rsidR="00201087" w:rsidRDefault="00201087" w:rsidP="00FF06F4">
      <w:pPr>
        <w:contextualSpacing/>
        <w:rPr>
          <w:szCs w:val="22"/>
        </w:rPr>
      </w:pPr>
    </w:p>
    <w:p w14:paraId="111EE665" w14:textId="69795FF8" w:rsidR="00201087" w:rsidRDefault="00201087" w:rsidP="00FF06F4">
      <w:pPr>
        <w:contextualSpacing/>
        <w:rPr>
          <w:szCs w:val="22"/>
        </w:rPr>
      </w:pPr>
    </w:p>
    <w:p w14:paraId="70639E88" w14:textId="38C5C7C2" w:rsidR="00201087" w:rsidRDefault="00201087" w:rsidP="00FF06F4">
      <w:pPr>
        <w:contextualSpacing/>
        <w:rPr>
          <w:szCs w:val="22"/>
        </w:rPr>
      </w:pPr>
    </w:p>
    <w:p w14:paraId="168D3D2A" w14:textId="43702603" w:rsidR="00201087" w:rsidRDefault="00201087" w:rsidP="00FF06F4">
      <w:pPr>
        <w:contextualSpacing/>
        <w:rPr>
          <w:szCs w:val="22"/>
        </w:rPr>
      </w:pPr>
    </w:p>
    <w:p w14:paraId="5A31AFB2" w14:textId="4F703BCA" w:rsidR="00201087" w:rsidRDefault="00201087" w:rsidP="00FF06F4">
      <w:pPr>
        <w:contextualSpacing/>
        <w:rPr>
          <w:szCs w:val="22"/>
        </w:rPr>
      </w:pPr>
    </w:p>
    <w:p w14:paraId="1FB28B60" w14:textId="77777777" w:rsidR="00201087" w:rsidRDefault="00201087" w:rsidP="00FF06F4">
      <w:pPr>
        <w:contextualSpacing/>
        <w:rPr>
          <w:szCs w:val="22"/>
        </w:rPr>
      </w:pPr>
    </w:p>
    <w:p w14:paraId="65D78412" w14:textId="77777777" w:rsidR="00201087" w:rsidRPr="00DA593A" w:rsidRDefault="00201087" w:rsidP="00FF06F4">
      <w:pPr>
        <w:contextualSpacing/>
        <w:rPr>
          <w:szCs w:val="22"/>
        </w:rPr>
      </w:pPr>
    </w:p>
    <w:p w14:paraId="687D9F88" w14:textId="47B9E126" w:rsidR="00012030" w:rsidRPr="00FF06F4" w:rsidRDefault="00012030" w:rsidP="00FF06F4">
      <w:pPr>
        <w:contextualSpacing/>
        <w:rPr>
          <w:b/>
          <w:bCs/>
          <w:szCs w:val="22"/>
        </w:rPr>
      </w:pPr>
      <w:r w:rsidRPr="00FF06F4">
        <w:rPr>
          <w:b/>
          <w:bCs/>
          <w:szCs w:val="22"/>
        </w:rPr>
        <w:t>Options</w:t>
      </w:r>
    </w:p>
    <w:p w14:paraId="646A233F" w14:textId="1F99B74C" w:rsidR="005F5FD7" w:rsidRPr="00FF06F4" w:rsidRDefault="002905AC" w:rsidP="00FF06F4">
      <w:pPr>
        <w:contextualSpacing/>
        <w:rPr>
          <w:szCs w:val="22"/>
        </w:rPr>
      </w:pPr>
      <w:r w:rsidRPr="00FF06F4">
        <w:rPr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7B2C85E" wp14:editId="2E4977C0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932305" cy="2687955"/>
                <wp:effectExtent l="19050" t="19050" r="10795" b="17145"/>
                <wp:wrapSquare wrapText="bothSides"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305" cy="2687955"/>
                          <a:chOff x="0" y="0"/>
                          <a:chExt cx="1414780" cy="2448560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2448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4" name="Rectangle 64"/>
                        <wps:cNvSpPr/>
                        <wps:spPr>
                          <a:xfrm flipH="1">
                            <a:off x="1216855" y="77372"/>
                            <a:ext cx="192503" cy="2659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flipH="1">
                            <a:off x="119575" y="1202788"/>
                            <a:ext cx="746956" cy="9509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B05E4" id="Group 66" o:spid="_x0000_s1026" style="position:absolute;margin-left:100.95pt;margin-top:.55pt;width:152.15pt;height:211.65pt;z-index:251779072;mso-position-horizontal:right;mso-position-horizontal-relative:margin;mso-width-relative:margin;mso-height-relative:margin" coordsize="14147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">
                <v:shape id="Picture 63" o:spid="_x0000_s1027" type="#_x0000_t75" alt="A screenshot of a cell phone&#10;&#10;Description automatically generated" style="position:absolute;width:14147;height:2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" stroked="t" strokecolor="black [3213]">
                  <v:imagedata r:id="rId31" o:title="A screenshot of a cell phone&#10;&#10;Description automatically generated"/>
                  <v:path arrowok="t"/>
                </v:shape>
                <v:rect id="Rectangle 64" o:spid="_x0000_s1028" style="position:absolute;left:12168;top:773;width:1925;height:266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" filled="f" strokecolor="red" strokeweight="2.25pt"/>
                <v:rect id="Rectangle 65" o:spid="_x0000_s1029" style="position:absolute;left:1195;top:12027;width:7470;height:95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" filled="f" strokecolor="red" strokeweight="2.25pt"/>
                <w10:wrap type="square" anchorx="margin"/>
              </v:group>
            </w:pict>
          </mc:Fallback>
        </mc:AlternateContent>
      </w:r>
      <w:r w:rsidR="00012030" w:rsidRPr="00FF06F4">
        <w:rPr>
          <w:szCs w:val="22"/>
        </w:rPr>
        <w:t xml:space="preserve">On the right-panel under </w:t>
      </w:r>
      <w:r w:rsidR="00012030" w:rsidRPr="00FF06F4">
        <w:rPr>
          <w:b/>
          <w:bCs/>
          <w:szCs w:val="22"/>
        </w:rPr>
        <w:t>Options</w:t>
      </w:r>
      <w:r w:rsidR="00012030" w:rsidRPr="00FF06F4">
        <w:rPr>
          <w:szCs w:val="22"/>
        </w:rPr>
        <w:t>, you can modify your work in different ways.</w:t>
      </w:r>
      <w:r w:rsidR="00201087">
        <w:rPr>
          <w:szCs w:val="22"/>
        </w:rPr>
        <w:t xml:space="preserve"> </w:t>
      </w:r>
      <w:r w:rsidR="00012030" w:rsidRPr="00FF06F4">
        <w:rPr>
          <w:szCs w:val="22"/>
        </w:rPr>
        <w:t xml:space="preserve"> </w:t>
      </w:r>
      <w:r w:rsidR="005F5FD7" w:rsidRPr="00FF06F4">
        <w:rPr>
          <w:szCs w:val="22"/>
        </w:rPr>
        <w:t>For instance:</w:t>
      </w:r>
    </w:p>
    <w:p w14:paraId="25B444D3" w14:textId="3B288762" w:rsidR="008C66C6" w:rsidRPr="008C66C6" w:rsidRDefault="005F5FD7" w:rsidP="00AE675C">
      <w:pPr>
        <w:pStyle w:val="ListParagraph"/>
        <w:rPr>
          <w:i/>
          <w:iCs/>
        </w:rPr>
      </w:pPr>
      <w:r w:rsidRPr="00FF06F4">
        <w:t xml:space="preserve">Click </w:t>
      </w:r>
      <w:r w:rsidRPr="00FF06F4">
        <w:rPr>
          <w:b/>
          <w:bCs/>
        </w:rPr>
        <w:t xml:space="preserve">Options </w:t>
      </w:r>
      <w:r w:rsidRPr="00FF06F4">
        <w:t>in the right-pane</w:t>
      </w:r>
    </w:p>
    <w:p w14:paraId="0C58566C" w14:textId="77777777" w:rsidR="008C66C6" w:rsidRDefault="005F5FD7" w:rsidP="00201087">
      <w:r w:rsidRPr="008C66C6">
        <w:t>Under Linear Regression subtitle,</w:t>
      </w:r>
    </w:p>
    <w:p w14:paraId="46C56DF5" w14:textId="788F4A32" w:rsidR="008C66C6" w:rsidRPr="008C66C6" w:rsidRDefault="005310D2" w:rsidP="00AE675C">
      <w:pPr>
        <w:pStyle w:val="ListParagraph"/>
        <w:rPr>
          <w:i/>
          <w:iCs/>
        </w:rPr>
      </w:pPr>
      <w:r>
        <w:t>C</w:t>
      </w:r>
      <w:r w:rsidR="005F5FD7" w:rsidRPr="008C66C6">
        <w:t xml:space="preserve">lick on </w:t>
      </w:r>
      <w:r w:rsidR="005F5FD7" w:rsidRPr="008C66C6">
        <w:rPr>
          <w:b/>
          <w:bCs/>
        </w:rPr>
        <w:t>General</w:t>
      </w:r>
    </w:p>
    <w:p w14:paraId="71C69FCD" w14:textId="3F8DF815" w:rsidR="005F5FD7" w:rsidRPr="008C66C6" w:rsidRDefault="005F5FD7" w:rsidP="00201087">
      <w:pPr>
        <w:rPr>
          <w:i/>
          <w:iCs/>
        </w:rPr>
      </w:pPr>
      <w:r w:rsidRPr="008C66C6">
        <w:t xml:space="preserve">Under </w:t>
      </w:r>
      <w:r w:rsidRPr="008C66C6">
        <w:rPr>
          <w:b/>
          <w:bCs/>
        </w:rPr>
        <w:t>Variable Selection Method:</w:t>
      </w:r>
      <w:r w:rsidRPr="008C66C6">
        <w:t xml:space="preserve">, you can select various regression methods such as: </w:t>
      </w:r>
    </w:p>
    <w:p w14:paraId="1F12354B" w14:textId="1F0F8A08" w:rsidR="005F5FD7" w:rsidRPr="00FF06F4" w:rsidRDefault="005F5FD7" w:rsidP="00AE675C">
      <w:pPr>
        <w:pStyle w:val="ListParagraph"/>
        <w:numPr>
          <w:ilvl w:val="1"/>
          <w:numId w:val="11"/>
        </w:numPr>
        <w:rPr>
          <w:i/>
          <w:iCs/>
        </w:rPr>
      </w:pPr>
      <w:r w:rsidRPr="00FF06F4">
        <w:t>Forward</w:t>
      </w:r>
    </w:p>
    <w:p w14:paraId="3DAC4B1B" w14:textId="7D431563" w:rsidR="005F5FD7" w:rsidRPr="00FF06F4" w:rsidRDefault="005F5FD7" w:rsidP="00AE675C">
      <w:pPr>
        <w:pStyle w:val="ListParagraph"/>
        <w:numPr>
          <w:ilvl w:val="1"/>
          <w:numId w:val="11"/>
        </w:numPr>
        <w:rPr>
          <w:i/>
          <w:iCs/>
        </w:rPr>
      </w:pPr>
      <w:r w:rsidRPr="00FF06F4">
        <w:t>Backward</w:t>
      </w:r>
    </w:p>
    <w:p w14:paraId="54F53489" w14:textId="231AB5A8" w:rsidR="005F5FD7" w:rsidRPr="00FF06F4" w:rsidRDefault="005F5FD7" w:rsidP="00AE675C">
      <w:pPr>
        <w:pStyle w:val="ListParagraph"/>
        <w:numPr>
          <w:ilvl w:val="1"/>
          <w:numId w:val="11"/>
        </w:numPr>
        <w:rPr>
          <w:i/>
          <w:iCs/>
        </w:rPr>
      </w:pPr>
      <w:r w:rsidRPr="00FF06F4">
        <w:t>Stepwise</w:t>
      </w:r>
    </w:p>
    <w:p w14:paraId="63E1673A" w14:textId="0D93255D" w:rsidR="005F5FD7" w:rsidRPr="00FF06F4" w:rsidRDefault="005F5FD7" w:rsidP="00AE675C">
      <w:pPr>
        <w:pStyle w:val="ListParagraph"/>
        <w:numPr>
          <w:ilvl w:val="1"/>
          <w:numId w:val="11"/>
        </w:numPr>
      </w:pPr>
      <w:r w:rsidRPr="00FF06F4">
        <w:t>…</w:t>
      </w:r>
    </w:p>
    <w:p w14:paraId="14863251" w14:textId="5DF5C7A8" w:rsidR="00F5199F" w:rsidRPr="008C66C6" w:rsidRDefault="005F5FD7" w:rsidP="00FF06F4">
      <w:pPr>
        <w:rPr>
          <w:i/>
          <w:iCs/>
          <w:szCs w:val="22"/>
        </w:rPr>
      </w:pPr>
      <w:r w:rsidRPr="00FF06F4">
        <w:rPr>
          <w:szCs w:val="22"/>
        </w:rPr>
        <w:t xml:space="preserve"> </w:t>
      </w:r>
      <w:r w:rsidR="00012030" w:rsidRPr="00FF06F4">
        <w:rPr>
          <w:i/>
          <w:iCs/>
          <w:szCs w:val="22"/>
        </w:rPr>
        <w:t xml:space="preserve">(Note: Make sure you have selected the report </w:t>
      </w:r>
      <w:proofErr w:type="gramStart"/>
      <w:r w:rsidR="00012030" w:rsidRPr="00FF06F4">
        <w:rPr>
          <w:i/>
          <w:iCs/>
          <w:szCs w:val="22"/>
        </w:rPr>
        <w:t>in order for</w:t>
      </w:r>
      <w:proofErr w:type="gramEnd"/>
      <w:r w:rsidR="00012030" w:rsidRPr="00FF06F4">
        <w:rPr>
          <w:i/>
          <w:iCs/>
          <w:szCs w:val="22"/>
        </w:rPr>
        <w:t xml:space="preserve"> the Options to be available.)</w:t>
      </w:r>
    </w:p>
    <w:p w14:paraId="05960D9E" w14:textId="6A7DF6C4" w:rsidR="00F5199F" w:rsidRPr="00FF06F4" w:rsidRDefault="002905AC" w:rsidP="00FF06F4">
      <w:pPr>
        <w:contextualSpacing/>
        <w:rPr>
          <w:b/>
          <w:bCs/>
          <w:szCs w:val="22"/>
        </w:rPr>
      </w:pPr>
      <w:r w:rsidRPr="00FF06F4">
        <w:rPr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F3EDCA0" wp14:editId="5383DF02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3226435" cy="1885950"/>
                <wp:effectExtent l="19050" t="19050" r="12065" b="19050"/>
                <wp:wrapSquare wrapText="bothSides"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6435" cy="1885950"/>
                          <a:chOff x="0" y="0"/>
                          <a:chExt cx="3997960" cy="2851150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0" y="0"/>
                            <a:ext cx="3997960" cy="2851150"/>
                            <a:chOff x="0" y="0"/>
                            <a:chExt cx="3997960" cy="2851150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97960" cy="28511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69" name="Rectangle 69"/>
                          <wps:cNvSpPr/>
                          <wps:spPr>
                            <a:xfrm flipH="1">
                              <a:off x="1080654" y="346363"/>
                              <a:ext cx="694666" cy="131863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Rectangle 71"/>
                        <wps:cNvSpPr/>
                        <wps:spPr>
                          <a:xfrm flipH="1">
                            <a:off x="1164298" y="1101824"/>
                            <a:ext cx="433805" cy="1490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81DDD" id="Group 72" o:spid="_x0000_s1026" style="position:absolute;margin-left:202.85pt;margin-top:7.05pt;width:254.05pt;height:148.5pt;z-index:251786240;mso-position-horizontal:right;mso-position-horizontal-relative:margin;mso-width-relative:margin;mso-height-relative:margin" coordsize="39979,28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">
                <v:group id="Group 70" o:spid="_x0000_s1027" style="position:absolute;width:39979;height:28511" coordsize="39979,2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Picture 67" o:spid="_x0000_s1028" type="#_x0000_t75" alt="A screenshot of a cell phone&#10;&#10;Description automatically generated" style="position:absolute;width:39979;height:2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" stroked="t" strokecolor="black [3213]">
                    <v:imagedata r:id="rId33" o:title="A screenshot of a cell phone&#10;&#10;Description automatically generated"/>
                    <v:path arrowok="t"/>
                  </v:shape>
                  <v:rect id="Rectangle 69" o:spid="_x0000_s1029" style="position:absolute;left:10806;top:3463;width:6947;height:131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" filled="f" strokecolor="red" strokeweight="2.25pt"/>
                </v:group>
                <v:rect id="Rectangle 71" o:spid="_x0000_s1030" style="position:absolute;left:11642;top:11018;width:4339;height:14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" filled="f" strokecolor="red" strokeweight="2.25pt"/>
                <w10:wrap type="square" anchorx="margin"/>
              </v:group>
            </w:pict>
          </mc:Fallback>
        </mc:AlternateContent>
      </w:r>
      <w:r w:rsidR="00F5199F" w:rsidRPr="00FF06F4">
        <w:rPr>
          <w:b/>
          <w:bCs/>
          <w:szCs w:val="22"/>
        </w:rPr>
        <w:t>Patterns</w:t>
      </w:r>
    </w:p>
    <w:p w14:paraId="306BFE96" w14:textId="174C7054" w:rsidR="008C66C6" w:rsidRDefault="003B5EAA" w:rsidP="00FF06F4">
      <w:pPr>
        <w:jc w:val="both"/>
        <w:rPr>
          <w:szCs w:val="22"/>
        </w:rPr>
      </w:pPr>
      <w:r w:rsidRPr="00FF06F4">
        <w:rPr>
          <w:szCs w:val="22"/>
        </w:rPr>
        <w:t>As part of the review process you can</w:t>
      </w:r>
    </w:p>
    <w:p w14:paraId="0778362B" w14:textId="25387E54" w:rsidR="009C216A" w:rsidRDefault="005310D2" w:rsidP="00AE675C">
      <w:pPr>
        <w:pStyle w:val="ListParagraph"/>
      </w:pPr>
      <w:r>
        <w:t>C</w:t>
      </w:r>
      <w:r w:rsidR="003B5EAA" w:rsidRPr="008C66C6">
        <w:t xml:space="preserve">lick on the </w:t>
      </w:r>
      <w:r w:rsidR="008C66C6" w:rsidRPr="008C66C6">
        <w:rPr>
          <w:b/>
          <w:bCs/>
        </w:rPr>
        <w:t>Validation ASE</w:t>
      </w:r>
      <w:r w:rsidR="008C66C6">
        <w:t xml:space="preserve"> </w:t>
      </w:r>
      <w:r w:rsidR="003B5EAA" w:rsidRPr="008C66C6">
        <w:t>textbox at the top of the screen</w:t>
      </w:r>
    </w:p>
    <w:p w14:paraId="3EEC599B" w14:textId="70B27270" w:rsidR="009C216A" w:rsidRDefault="00AB30F1" w:rsidP="00AE675C">
      <w:pPr>
        <w:pStyle w:val="ListParagraph"/>
      </w:pPr>
      <w:r w:rsidRPr="00FF06F4">
        <w:t xml:space="preserve">Click on </w:t>
      </w:r>
      <w:r w:rsidRPr="00FF06F4">
        <w:rPr>
          <w:b/>
          <w:bCs/>
        </w:rPr>
        <w:t>R-square</w:t>
      </w:r>
      <w:r w:rsidRPr="00FF06F4">
        <w:t xml:space="preserve"> to display the R-square value of the current model</w:t>
      </w:r>
    </w:p>
    <w:p w14:paraId="269DD41F" w14:textId="53FBDC76" w:rsidR="003B5EAA" w:rsidRDefault="00381ACA" w:rsidP="00AE675C">
      <w:pPr>
        <w:pStyle w:val="ListParagraph"/>
      </w:pPr>
      <w:r w:rsidRPr="009C216A">
        <w:t xml:space="preserve">If you wish to look at the </w:t>
      </w:r>
      <w:r w:rsidRPr="009C216A">
        <w:rPr>
          <w:b/>
          <w:bCs/>
        </w:rPr>
        <w:t>Adjusted R-Square</w:t>
      </w:r>
      <w:r w:rsidRPr="009C216A">
        <w:t xml:space="preserve"> value, simply click on it like you did previously with R-Square</w:t>
      </w:r>
    </w:p>
    <w:p w14:paraId="66139C14" w14:textId="3E8C8720" w:rsidR="00201087" w:rsidRPr="00DA593A" w:rsidRDefault="00201087" w:rsidP="00201087"/>
    <w:p w14:paraId="5E376DCB" w14:textId="14DD4DA8" w:rsidR="003B5EAA" w:rsidRPr="00C624E4" w:rsidRDefault="003B5EAA" w:rsidP="003B5EAA">
      <w:pPr>
        <w:pStyle w:val="Heading2"/>
        <w:rPr>
          <w:sz w:val="32"/>
          <w:szCs w:val="22"/>
        </w:rPr>
      </w:pPr>
      <w:r w:rsidRPr="00C624E4">
        <w:rPr>
          <w:sz w:val="32"/>
          <w:szCs w:val="22"/>
        </w:rPr>
        <w:t xml:space="preserve">Step </w:t>
      </w:r>
      <w:r w:rsidR="002C26A5">
        <w:rPr>
          <w:sz w:val="32"/>
          <w:szCs w:val="22"/>
        </w:rPr>
        <w:t>5</w:t>
      </w:r>
      <w:r w:rsidRPr="00C624E4">
        <w:rPr>
          <w:sz w:val="32"/>
          <w:szCs w:val="22"/>
        </w:rPr>
        <w:t>: Evaluate Model</w:t>
      </w:r>
    </w:p>
    <w:p w14:paraId="045880B8" w14:textId="74BA3353" w:rsidR="00AB30F1" w:rsidRPr="00C624E4" w:rsidRDefault="00790869" w:rsidP="00790869">
      <w:pPr>
        <w:rPr>
          <w:szCs w:val="22"/>
        </w:rPr>
      </w:pPr>
      <w:r w:rsidRPr="00C624E4">
        <w:rPr>
          <w:szCs w:val="22"/>
        </w:rPr>
        <w:t>Now that the settings are in place, we can evaluate the predictive model.</w:t>
      </w:r>
    </w:p>
    <w:p w14:paraId="4634C37C" w14:textId="2B1283EE" w:rsidR="009C216A" w:rsidRDefault="009C216A" w:rsidP="00AE675C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09A4E09" wp14:editId="638B4474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101215" cy="438150"/>
                <wp:effectExtent l="19050" t="19050" r="13335" b="1905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215" cy="438150"/>
                          <a:chOff x="454020" y="0"/>
                          <a:chExt cx="2501270" cy="619125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b="34431"/>
                          <a:stretch/>
                        </pic:blipFill>
                        <pic:spPr bwMode="auto">
                          <a:xfrm>
                            <a:off x="454020" y="0"/>
                            <a:ext cx="2501270" cy="6191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Rectangle 74"/>
                        <wps:cNvSpPr/>
                        <wps:spPr>
                          <a:xfrm flipH="1">
                            <a:off x="2790825" y="152400"/>
                            <a:ext cx="155575" cy="1828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A9A7DD" w14:textId="4A4AF45F" w:rsidR="00381ACA" w:rsidRDefault="00381ACA" w:rsidP="00381ACA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A4E09" id="Group 6" o:spid="_x0000_s1026" style="position:absolute;left:0;text-align:left;margin-left:114.25pt;margin-top:.45pt;width:165.45pt;height:34.5pt;z-index:251790336;mso-position-horizontal:right;mso-position-horizontal-relative:margin;mso-width-relative:margin;mso-height-relative:margin" coordorigin="4540" coordsize="25012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alt="A screenshot of a cell phone&#10;&#10;Description automatically generated" style="position:absolute;left:4540;width:2501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" stroked="t" strokecolor="windowText">
                  <v:stroke joinstyle="round"/>
                  <v:imagedata r:id="rId35" o:title="A screenshot of a cell phone&#10;&#10;Description automatically generated" cropbottom="22565f" cropleft="10068f"/>
                  <v:path arrowok="t"/>
                </v:shape>
                <v:rect id="Rectangle 74" o:spid="_x0000_s1028" style="position:absolute;left:27908;top:1524;width:1556;height:182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" filled="f" strokecolor="red" strokeweight="2.25pt">
                  <v:textbox>
                    <w:txbxContent>
                      <w:p w14:paraId="19A9A7DD" w14:textId="4A4AF45F" w:rsidR="00381ACA" w:rsidRDefault="00381ACA" w:rsidP="00381ACA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790869" w:rsidRPr="00C624E4">
        <w:t>Click on the icon</w:t>
      </w:r>
      <w:r>
        <w:t xml:space="preserve"> </w:t>
      </w:r>
      <w:r w:rsidR="00790869" w:rsidRPr="00C624E4">
        <w:t>located in the upper-right corner of the modeling screen</w:t>
      </w:r>
    </w:p>
    <w:p w14:paraId="36131D60" w14:textId="3E8CC882" w:rsidR="00381ACA" w:rsidRDefault="00790869" w:rsidP="00AE675C">
      <w:pPr>
        <w:pStyle w:val="ListParagraph"/>
      </w:pPr>
      <w:r w:rsidRPr="00C624E4">
        <w:t>This will bring up the evaluations table at the bottom of your screen.</w:t>
      </w:r>
    </w:p>
    <w:p w14:paraId="75E21512" w14:textId="25629A64" w:rsidR="009C216A" w:rsidRPr="009C216A" w:rsidRDefault="009C216A" w:rsidP="00AE675C">
      <w:pPr>
        <w:pStyle w:val="ListParagraph"/>
      </w:pPr>
      <w:r w:rsidRPr="00C624E4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CBE6340" wp14:editId="131E01CC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3597275" cy="1190625"/>
                <wp:effectExtent l="19050" t="19050" r="22225" b="28575"/>
                <wp:wrapSquare wrapText="bothSides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275" cy="1190625"/>
                          <a:chOff x="0" y="0"/>
                          <a:chExt cx="5943600" cy="879475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79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6" name="Rectangle 76"/>
                        <wps:cNvSpPr/>
                        <wps:spPr>
                          <a:xfrm flipH="1">
                            <a:off x="554355" y="51516"/>
                            <a:ext cx="670559" cy="1656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17C9DD" w14:textId="77777777" w:rsidR="00DF724A" w:rsidRPr="00D548DE" w:rsidRDefault="00DF724A" w:rsidP="00DF724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  <w:p w14:paraId="1A64ADBE" w14:textId="700A958A" w:rsidR="00381ACA" w:rsidRPr="00D548DE" w:rsidRDefault="00381ACA" w:rsidP="00381AC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flipH="1">
                            <a:off x="1845942" y="217170"/>
                            <a:ext cx="935355" cy="6487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EBB42B" w14:textId="77777777" w:rsidR="00381ACA" w:rsidRPr="00D548DE" w:rsidRDefault="00381ACA" w:rsidP="00381AC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flipH="1">
                            <a:off x="2777490" y="217170"/>
                            <a:ext cx="875665" cy="4960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90A901" w14:textId="77777777" w:rsidR="00381ACA" w:rsidRPr="00D548DE" w:rsidRDefault="00381ACA" w:rsidP="00381AC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flipH="1">
                            <a:off x="4417695" y="211455"/>
                            <a:ext cx="756285" cy="3708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9E0849" w14:textId="697E158E" w:rsidR="00381ACA" w:rsidRPr="00D548DE" w:rsidRDefault="00381ACA" w:rsidP="00D548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flipH="1">
                            <a:off x="5172075" y="211455"/>
                            <a:ext cx="757767" cy="3711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3E0856" w14:textId="77777777" w:rsidR="00381ACA" w:rsidRPr="00D548DE" w:rsidRDefault="00381ACA" w:rsidP="00381AC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E6340" id="Group 81" o:spid="_x0000_s1029" style="position:absolute;left:0;text-align:left;margin-left:232.05pt;margin-top:1.35pt;width:283.25pt;height:93.75pt;z-index:251801600;mso-position-horizontal:right;mso-position-horizontal-relative:margin;mso-width-relative:margin;mso-height-relative:margin" coordsize="59436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">
                <v:shape id="Picture 75" o:spid="_x0000_s1030" type="#_x0000_t75" alt="A screenshot of a cell phone&#10;&#10;Description automatically generated" style="position:absolute;width:59436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" stroked="t" strokecolor="black [3213]">
                  <v:imagedata r:id="rId37" o:title="A screenshot of a cell phone&#10;&#10;Description automatically generated"/>
                  <v:path arrowok="t"/>
                </v:shape>
                <v:rect id="Rectangle 76" o:spid="_x0000_s1031" style="position:absolute;left:5543;top:515;width:6706;height:165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" filled="f" strokecolor="red" strokeweight="2.25pt">
                  <v:textbox>
                    <w:txbxContent>
                      <w:p w14:paraId="6117C9DD" w14:textId="77777777" w:rsidR="00DF724A" w:rsidRPr="00D548DE" w:rsidRDefault="00DF724A" w:rsidP="00DF724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  <w:p w14:paraId="1A64ADBE" w14:textId="700A958A" w:rsidR="00381ACA" w:rsidRPr="00D548DE" w:rsidRDefault="00381ACA" w:rsidP="00381AC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7" o:spid="_x0000_s1032" style="position:absolute;left:18459;top:2171;width:9353;height:648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" filled="f" strokecolor="red" strokeweight="2.25pt">
                  <v:textbox>
                    <w:txbxContent>
                      <w:p w14:paraId="45EBB42B" w14:textId="77777777" w:rsidR="00381ACA" w:rsidRPr="00D548DE" w:rsidRDefault="00381ACA" w:rsidP="00381AC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78" o:spid="_x0000_s1033" style="position:absolute;left:27774;top:2171;width:8757;height:49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" filled="f" strokecolor="red" strokeweight="2.25pt">
                  <v:textbox>
                    <w:txbxContent>
                      <w:p w14:paraId="2790A901" w14:textId="77777777" w:rsidR="00381ACA" w:rsidRPr="00D548DE" w:rsidRDefault="00381ACA" w:rsidP="00381AC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79" o:spid="_x0000_s1034" style="position:absolute;left:44176;top:2114;width:7563;height:370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" filled="f" strokecolor="red" strokeweight="2.25pt">
                  <v:textbox>
                    <w:txbxContent>
                      <w:p w14:paraId="079E0849" w14:textId="697E158E" w:rsidR="00381ACA" w:rsidRPr="00D548DE" w:rsidRDefault="00381ACA" w:rsidP="00D548DE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0" o:spid="_x0000_s1035" style="position:absolute;left:51720;top:2114;width:7578;height:371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" filled="f" strokecolor="red" strokeweight="2.25pt">
                  <v:textbox>
                    <w:txbxContent>
                      <w:p w14:paraId="213E0856" w14:textId="77777777" w:rsidR="00381ACA" w:rsidRPr="00D548DE" w:rsidRDefault="00381ACA" w:rsidP="00381AC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t>Click</w:t>
      </w:r>
      <w:r w:rsidR="00AB30F1" w:rsidRPr="00C624E4">
        <w:t xml:space="preserve"> </w:t>
      </w:r>
      <w:r w:rsidR="00AB30F1" w:rsidRPr="00201087">
        <w:rPr>
          <w:b/>
          <w:bCs/>
        </w:rPr>
        <w:t>Overall ANOVA</w:t>
      </w:r>
    </w:p>
    <w:p w14:paraId="53360863" w14:textId="5894F71D" w:rsidR="00AB30F1" w:rsidRDefault="009C216A" w:rsidP="00201087">
      <w:r>
        <w:t xml:space="preserve">Here </w:t>
      </w:r>
      <w:r w:rsidR="00381ACA" w:rsidRPr="00C624E4">
        <w:t xml:space="preserve">you can find </w:t>
      </w:r>
      <w:r w:rsidR="00AB30F1" w:rsidRPr="00C624E4">
        <w:t xml:space="preserve">the </w:t>
      </w:r>
      <w:r w:rsidR="00AB30F1" w:rsidRPr="00C624E4">
        <w:rPr>
          <w:b/>
          <w:u w:val="single"/>
        </w:rPr>
        <w:t>R-Square</w:t>
      </w:r>
      <w:r w:rsidR="00AB30F1" w:rsidRPr="00C624E4">
        <w:t xml:space="preserve"> value as well as the </w:t>
      </w:r>
      <w:r w:rsidR="00AB30F1" w:rsidRPr="00C624E4">
        <w:rPr>
          <w:b/>
          <w:u w:val="single"/>
        </w:rPr>
        <w:t>Sum of Squares</w:t>
      </w:r>
      <w:r w:rsidR="00AB30F1" w:rsidRPr="00C624E4">
        <w:t xml:space="preserve">, </w:t>
      </w:r>
      <w:r w:rsidR="00AB30F1" w:rsidRPr="00C624E4">
        <w:rPr>
          <w:b/>
          <w:u w:val="single"/>
        </w:rPr>
        <w:t>p-Value</w:t>
      </w:r>
      <w:r w:rsidR="00AB30F1" w:rsidRPr="00C624E4">
        <w:t xml:space="preserve">, and </w:t>
      </w:r>
      <w:r w:rsidR="00AB30F1" w:rsidRPr="00C624E4">
        <w:rPr>
          <w:b/>
          <w:u w:val="single"/>
        </w:rPr>
        <w:t>Mean Square</w:t>
      </w:r>
      <w:r w:rsidR="00381ACA" w:rsidRPr="00C624E4">
        <w:rPr>
          <w:b/>
          <w:u w:val="single"/>
        </w:rPr>
        <w:t xml:space="preserve"> </w:t>
      </w:r>
      <w:r w:rsidR="00381ACA" w:rsidRPr="00C624E4">
        <w:rPr>
          <w:bCs/>
        </w:rPr>
        <w:t>of the model</w:t>
      </w:r>
      <w:r w:rsidR="00AB30F1" w:rsidRPr="00C624E4">
        <w:t>.</w:t>
      </w:r>
    </w:p>
    <w:p w14:paraId="65D90281" w14:textId="371CF821" w:rsidR="00201087" w:rsidRDefault="00201087" w:rsidP="00201087"/>
    <w:p w14:paraId="6D67EA7E" w14:textId="469BE22D" w:rsidR="00201087" w:rsidRDefault="00201087" w:rsidP="00201087"/>
    <w:p w14:paraId="6540C2AB" w14:textId="007910A9" w:rsidR="00201087" w:rsidRDefault="00201087" w:rsidP="00201087"/>
    <w:p w14:paraId="3F80E482" w14:textId="77777777" w:rsidR="00201087" w:rsidRPr="00C624E4" w:rsidRDefault="00201087" w:rsidP="00201087"/>
    <w:p w14:paraId="1978001B" w14:textId="0B544CD9" w:rsidR="009C216A" w:rsidRDefault="00201087" w:rsidP="00AE675C">
      <w:pPr>
        <w:pStyle w:val="ListParagraph"/>
      </w:pPr>
      <w:r w:rsidRPr="00C624E4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A12E7BD" wp14:editId="337A9C4D">
                <wp:simplePos x="0" y="0"/>
                <wp:positionH relativeFrom="margin">
                  <wp:posOffset>3733800</wp:posOffset>
                </wp:positionH>
                <wp:positionV relativeFrom="paragraph">
                  <wp:posOffset>19050</wp:posOffset>
                </wp:positionV>
                <wp:extent cx="2183765" cy="1028700"/>
                <wp:effectExtent l="19050" t="19050" r="26035" b="19050"/>
                <wp:wrapSquare wrapText="bothSides"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765" cy="1028700"/>
                          <a:chOff x="0" y="0"/>
                          <a:chExt cx="2526665" cy="1285875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0"/>
                            <a:ext cx="2526665" cy="1285875"/>
                            <a:chOff x="0" y="0"/>
                            <a:chExt cx="3528695" cy="1843781"/>
                          </a:xfrm>
                        </wpg:grpSpPr>
                        <pic:pic xmlns:pic="http://schemas.openxmlformats.org/drawingml/2006/picture">
                          <pic:nvPicPr>
                            <pic:cNvPr id="82" name="Picture 82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0055"/>
                            <a:stretch/>
                          </pic:blipFill>
                          <pic:spPr>
                            <a:xfrm>
                              <a:off x="0" y="0"/>
                              <a:ext cx="3528695" cy="184378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4" name="Rectangle 84"/>
                          <wps:cNvSpPr/>
                          <wps:spPr>
                            <a:xfrm flipH="1">
                              <a:off x="36576" y="707136"/>
                              <a:ext cx="2937409" cy="20578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9C47C" w14:textId="77777777" w:rsidR="00D548DE" w:rsidRPr="00D548DE" w:rsidRDefault="00D548DE" w:rsidP="00D548D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548DE">
                                  <w:rPr>
                                    <w:sz w:val="24"/>
                                    <w:szCs w:val="24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 flipH="1">
                              <a:off x="48768" y="1475232"/>
                              <a:ext cx="2937409" cy="20578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7BA183" w14:textId="7B79A963" w:rsidR="00D548DE" w:rsidRPr="00D548DE" w:rsidRDefault="00D548DE" w:rsidP="00D548DE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548DE">
                                  <w:rPr>
                                    <w:sz w:val="24"/>
                                    <w:szCs w:val="24"/>
                                  </w:rPr>
                                  <w:t>v</w:t>
                                </w:r>
                                <w:r w:rsidRPr="00D548DE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548DE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5A8C83E6" wp14:editId="5BACF488">
                                      <wp:extent cx="351155" cy="85725"/>
                                      <wp:effectExtent l="0" t="0" r="4445" b="3175"/>
                                      <wp:docPr id="14" name="Picture 14" descr="A screenshot of a cell phone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155" cy="85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D548DE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548DE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58ADB6F4" wp14:editId="1B5087E2">
                                      <wp:extent cx="351155" cy="85725"/>
                                      <wp:effectExtent l="0" t="0" r="4445" b="3175"/>
                                      <wp:docPr id="15" name="Picture 15" descr="A screenshot of a cell phone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1155" cy="85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8" name="Rectangle 98"/>
                        <wps:cNvSpPr/>
                        <wps:spPr>
                          <a:xfrm flipH="1">
                            <a:off x="1203850" y="6579"/>
                            <a:ext cx="572322" cy="1562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5E0EA3" w14:textId="77777777" w:rsidR="00DF724A" w:rsidRPr="00D548DE" w:rsidRDefault="00DF724A" w:rsidP="00DF724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48DE">
                                <w:rPr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  <w:p w14:paraId="03642F5A" w14:textId="77777777" w:rsidR="00DF724A" w:rsidRPr="00D548DE" w:rsidRDefault="00DF724A" w:rsidP="00DF724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2E7BD" id="Group 99" o:spid="_x0000_s1036" style="position:absolute;left:0;text-align:left;margin-left:294pt;margin-top:1.5pt;width:171.95pt;height:81pt;z-index:251819008;mso-position-horizontal-relative:margin;mso-width-relative:margin;mso-height-relative:margin" coordsize="25266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">
                <v:group id="Group 87" o:spid="_x0000_s1037" style="position:absolute;width:25266;height:12858" coordsize="35286,18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Picture 82" o:spid="_x0000_s1038" type="#_x0000_t75" alt="A screenshot of a cell phone&#10;&#10;Description automatically generated" style="position:absolute;width:35286;height:18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" stroked="t" strokecolor="black [3213]">
                    <v:imagedata r:id="rId40" o:title="A screenshot of a cell phone&#10;&#10;Description automatically generated" cropbottom="13143f"/>
                    <v:path arrowok="t"/>
                  </v:shape>
                  <v:rect id="Rectangle 84" o:spid="_x0000_s1039" style="position:absolute;left:365;top:7071;width:29374;height:2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" filled="f" strokecolor="red" strokeweight="2.25pt">
                    <v:textbox>
                      <w:txbxContent>
                        <w:p w14:paraId="2389C47C" w14:textId="77777777" w:rsidR="00D548DE" w:rsidRPr="00D548DE" w:rsidRDefault="00D548DE" w:rsidP="00D548D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548DE">
                            <w:rPr>
                              <w:sz w:val="24"/>
                              <w:szCs w:val="24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85" o:spid="_x0000_s1040" style="position:absolute;left:487;top:14752;width:29374;height:2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" filled="f" strokecolor="red" strokeweight="2.25pt">
                    <v:textbox>
                      <w:txbxContent>
                        <w:p w14:paraId="787BA183" w14:textId="7B79A963" w:rsidR="00D548DE" w:rsidRPr="00D548DE" w:rsidRDefault="00D548DE" w:rsidP="00D548D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548DE">
                            <w:rPr>
                              <w:sz w:val="24"/>
                              <w:szCs w:val="24"/>
                            </w:rPr>
                            <w:t>v</w:t>
                          </w:r>
                          <w:r w:rsidRPr="00D548DE"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548DE"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A8C83E6" wp14:editId="5BACF488">
                                <wp:extent cx="351155" cy="85725"/>
                                <wp:effectExtent l="0" t="0" r="4445" b="3175"/>
                                <wp:docPr id="14" name="Picture 14" descr="A screenshot of a cell phon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155" cy="85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548DE">
                            <w:rPr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548DE"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8ADB6F4" wp14:editId="1B5087E2">
                                <wp:extent cx="351155" cy="85725"/>
                                <wp:effectExtent l="0" t="0" r="4445" b="3175"/>
                                <wp:docPr id="15" name="Picture 15" descr="A screenshot of a cell phon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1155" cy="85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rect id="Rectangle 98" o:spid="_x0000_s1041" style="position:absolute;left:12038;top:65;width:5723;height:156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" filled="f" strokecolor="red" strokeweight="2.25pt">
                  <v:textbox>
                    <w:txbxContent>
                      <w:p w14:paraId="105E0EA3" w14:textId="77777777" w:rsidR="00DF724A" w:rsidRPr="00D548DE" w:rsidRDefault="00DF724A" w:rsidP="00DF724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548DE">
                          <w:rPr>
                            <w:sz w:val="24"/>
                            <w:szCs w:val="24"/>
                          </w:rPr>
                          <w:t>v</w:t>
                        </w:r>
                      </w:p>
                      <w:p w14:paraId="03642F5A" w14:textId="77777777" w:rsidR="00DF724A" w:rsidRPr="00D548DE" w:rsidRDefault="00DF724A" w:rsidP="00DF724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9C216A">
        <w:t>Click on the</w:t>
      </w:r>
      <w:r w:rsidR="00D548DE" w:rsidRPr="00C624E4">
        <w:t xml:space="preserve"> </w:t>
      </w:r>
      <w:r w:rsidR="00C34AA3" w:rsidRPr="00C624E4">
        <w:rPr>
          <w:b/>
        </w:rPr>
        <w:t>Fit Statistics</w:t>
      </w:r>
      <w:r w:rsidR="00C34AA3" w:rsidRPr="00C624E4">
        <w:rPr>
          <w:bCs/>
        </w:rPr>
        <w:t xml:space="preserve"> </w:t>
      </w:r>
      <w:r w:rsidR="00C34AA3" w:rsidRPr="00C624E4">
        <w:t>tab</w:t>
      </w:r>
    </w:p>
    <w:p w14:paraId="6B5FAC3E" w14:textId="008CF6E3" w:rsidR="00D548DE" w:rsidRPr="009C216A" w:rsidRDefault="009C216A" w:rsidP="00201087">
      <w:pPr>
        <w:rPr>
          <w:bCs/>
        </w:rPr>
      </w:pPr>
      <w:r>
        <w:t xml:space="preserve">Here </w:t>
      </w:r>
      <w:r w:rsidR="00C34AA3" w:rsidRPr="00C624E4">
        <w:t xml:space="preserve">you can find information such as your </w:t>
      </w:r>
      <w:r w:rsidR="00C34AA3" w:rsidRPr="00C624E4">
        <w:rPr>
          <w:b/>
          <w:u w:val="single"/>
        </w:rPr>
        <w:t xml:space="preserve">Root Mean Square Error </w:t>
      </w:r>
      <w:r w:rsidR="00C34AA3" w:rsidRPr="00C624E4">
        <w:t xml:space="preserve">and </w:t>
      </w:r>
      <w:r w:rsidR="00C34AA3" w:rsidRPr="00C624E4">
        <w:rPr>
          <w:b/>
          <w:u w:val="single"/>
        </w:rPr>
        <w:t>Adjusted R-Square</w:t>
      </w:r>
      <w:r w:rsidRPr="009C216A">
        <w:rPr>
          <w:bCs/>
        </w:rPr>
        <w:t>.</w:t>
      </w:r>
    </w:p>
    <w:p w14:paraId="48288B4E" w14:textId="2B5E76E2" w:rsidR="00B819AA" w:rsidRDefault="00B819AA" w:rsidP="00AE675C">
      <w:pPr>
        <w:pStyle w:val="ListParagraph"/>
      </w:pPr>
      <w:r>
        <w:t xml:space="preserve">Click on </w:t>
      </w:r>
      <w:r w:rsidR="00D548DE" w:rsidRPr="00C624E4">
        <w:t>the Parameter Estimate</w:t>
      </w:r>
      <w:r>
        <w:t>s</w:t>
      </w:r>
      <w:r w:rsidR="00D548DE" w:rsidRPr="00C624E4">
        <w:t xml:space="preserve"> tab</w:t>
      </w:r>
    </w:p>
    <w:p w14:paraId="68859E1B" w14:textId="45F47085" w:rsidR="00B819AA" w:rsidRDefault="00B819AA" w:rsidP="00425A6F">
      <w:r>
        <w:t xml:space="preserve">Here </w:t>
      </w:r>
      <w:r w:rsidR="00D548DE" w:rsidRPr="00C624E4">
        <w:t xml:space="preserve">you can review the </w:t>
      </w:r>
      <w:r w:rsidR="00D548DE" w:rsidRPr="00C624E4">
        <w:rPr>
          <w:b/>
          <w:bCs/>
          <w:u w:val="single"/>
        </w:rPr>
        <w:t>linear regression formula</w:t>
      </w:r>
      <w:r w:rsidR="00D548DE" w:rsidRPr="00C624E4">
        <w:t>.</w:t>
      </w:r>
    </w:p>
    <w:p w14:paraId="5CC68D5E" w14:textId="1A59D4B2" w:rsidR="00B819AA" w:rsidRDefault="00425A6F" w:rsidP="00425A6F">
      <w:r w:rsidRPr="00C624E4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0F4D6A4" wp14:editId="39981491">
                <wp:simplePos x="0" y="0"/>
                <wp:positionH relativeFrom="margin">
                  <wp:posOffset>2400300</wp:posOffset>
                </wp:positionH>
                <wp:positionV relativeFrom="paragraph">
                  <wp:posOffset>33655</wp:posOffset>
                </wp:positionV>
                <wp:extent cx="3518535" cy="1200150"/>
                <wp:effectExtent l="19050" t="19050" r="24765" b="19050"/>
                <wp:wrapSquare wrapText="bothSides"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8535" cy="1200150"/>
                          <a:chOff x="0" y="0"/>
                          <a:chExt cx="5943600" cy="1450973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509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1" name="Rectangle 91"/>
                        <wps:cNvSpPr/>
                        <wps:spPr>
                          <a:xfrm flipH="1">
                            <a:off x="1738993" y="269421"/>
                            <a:ext cx="994913" cy="1170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DD742" w14:textId="1C0B4638" w:rsidR="00D548DE" w:rsidRDefault="00D548DE" w:rsidP="00D548D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flipH="1">
                            <a:off x="1779814" y="57150"/>
                            <a:ext cx="840258" cy="1607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09DD54" w14:textId="77777777" w:rsidR="00D548DE" w:rsidRDefault="00D548DE" w:rsidP="00D548D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flipH="1">
                            <a:off x="4890407" y="269421"/>
                            <a:ext cx="1039574" cy="1170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62E8E2" w14:textId="77777777" w:rsidR="00D548DE" w:rsidRDefault="00D548DE" w:rsidP="00D548D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4D6A4" id="Group 96" o:spid="_x0000_s1042" style="position:absolute;margin-left:189pt;margin-top:2.65pt;width:277.05pt;height:94.5pt;z-index:251814912;mso-position-horizontal-relative:margin;mso-width-relative:margin;mso-height-relative:margin" coordsize="59436,14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">
                <v:shape id="Picture 88" o:spid="_x0000_s1043" type="#_x0000_t75" alt="A screenshot of a cell phone&#10;&#10;Description automatically generated" style="position:absolute;width:59436;height:1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" stroked="t" strokecolor="black [3213]">
                  <v:imagedata r:id="rId42" o:title="A screenshot of a cell phone&#10;&#10;Description automatically generated"/>
                  <v:path arrowok="t"/>
                </v:shape>
                <v:rect id="Rectangle 91" o:spid="_x0000_s1044" style="position:absolute;left:17389;top:2694;width:9950;height:1170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" filled="f" strokecolor="red" strokeweight="2.25pt">
                  <v:textbox>
                    <w:txbxContent>
                      <w:p w14:paraId="6C1DD742" w14:textId="1C0B4638" w:rsidR="00D548DE" w:rsidRDefault="00D548DE" w:rsidP="00D548DE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4" o:spid="_x0000_s1045" style="position:absolute;left:17798;top:571;width:8402;height:160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" filled="f" strokecolor="red" strokeweight="2.25pt">
                  <v:textbox>
                    <w:txbxContent>
                      <w:p w14:paraId="0109DD54" w14:textId="77777777" w:rsidR="00D548DE" w:rsidRDefault="00D548DE" w:rsidP="00D548DE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5" o:spid="_x0000_s1046" style="position:absolute;left:48904;top:2694;width:10395;height:1170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" filled="f" strokecolor="red" strokeweight="2.25pt">
                  <v:textbox>
                    <w:txbxContent>
                      <w:p w14:paraId="0262E8E2" w14:textId="77777777" w:rsidR="00D548DE" w:rsidRDefault="00D548DE" w:rsidP="00D548DE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D548DE" w:rsidRPr="00C624E4">
        <w:t xml:space="preserve">Be sure to check </w:t>
      </w:r>
      <w:r w:rsidR="00D548DE" w:rsidRPr="00C624E4">
        <w:rPr>
          <w:b/>
          <w:bCs/>
          <w:u w:val="single"/>
        </w:rPr>
        <w:t>P-value significance</w:t>
      </w:r>
      <w:r w:rsidR="00D548DE" w:rsidRPr="00C624E4">
        <w:t xml:space="preserve"> of the variables.</w:t>
      </w:r>
    </w:p>
    <w:p w14:paraId="0341783A" w14:textId="77777777" w:rsidR="00425A6F" w:rsidRDefault="00425A6F" w:rsidP="00425A6F"/>
    <w:p w14:paraId="65E7F68C" w14:textId="5F249396" w:rsidR="00B819AA" w:rsidRPr="00425A6F" w:rsidRDefault="00D548DE" w:rsidP="00425A6F">
      <w:pPr>
        <w:rPr>
          <w:b/>
          <w:bCs/>
        </w:rPr>
      </w:pPr>
      <w:r w:rsidRPr="00425A6F">
        <w:rPr>
          <w:b/>
          <w:bCs/>
        </w:rPr>
        <w:t>Regression Equation</w:t>
      </w:r>
    </w:p>
    <w:p w14:paraId="570702DF" w14:textId="58365A8F" w:rsidR="00D548DE" w:rsidRPr="00B819AA" w:rsidRDefault="00D548DE" w:rsidP="00425A6F">
      <w:r w:rsidRPr="00B819AA">
        <w:t>The above example would produce this formula</w:t>
      </w:r>
      <w:r w:rsidR="00DF724A" w:rsidRPr="00B819AA">
        <w:t>:</w:t>
      </w:r>
    </w:p>
    <w:p w14:paraId="62268B17" w14:textId="70A56311" w:rsidR="00EE54C8" w:rsidRDefault="00D548DE" w:rsidP="00425A6F">
      <w:r w:rsidRPr="00C624E4">
        <w:t>Gross Sales = -7.22 – 2.14*(Female Gender) + 0*(Male Gender) + 26.10*(Items) +</w:t>
      </w:r>
      <w:r w:rsidR="00B819AA">
        <w:t xml:space="preserve"> </w:t>
      </w:r>
      <w:r w:rsidRPr="00C624E4">
        <w:t>134.07*(Total Discount) +</w:t>
      </w:r>
      <w:r w:rsidR="00DF724A" w:rsidRPr="00C624E4">
        <w:t xml:space="preserve"> 1.19</w:t>
      </w:r>
      <w:r w:rsidRPr="00C624E4">
        <w:t xml:space="preserve"> *(Previous store visits) </w:t>
      </w:r>
    </w:p>
    <w:p w14:paraId="1BACBDA7" w14:textId="77777777" w:rsidR="002905AC" w:rsidRPr="002905AC" w:rsidRDefault="002905AC" w:rsidP="00425A6F">
      <w:pPr>
        <w:pStyle w:val="ListParagraph"/>
        <w:rPr>
          <w:b/>
          <w:bCs/>
        </w:rPr>
      </w:pPr>
      <w:r w:rsidRPr="00C624E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5755F46" wp14:editId="1549A6A8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4010025" cy="1428750"/>
                <wp:effectExtent l="19050" t="19050" r="28575" b="19050"/>
                <wp:wrapSquare wrapText="bothSides"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1428750"/>
                          <a:chOff x="0" y="0"/>
                          <a:chExt cx="6051550" cy="2062156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0" cy="2059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1" name="Rectangle 101"/>
                        <wps:cNvSpPr/>
                        <wps:spPr>
                          <a:xfrm flipH="1">
                            <a:off x="4219575" y="200025"/>
                            <a:ext cx="912175" cy="18621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586E43" w14:textId="77777777" w:rsidR="00EE54C8" w:rsidRDefault="00EE54C8" w:rsidP="00EE54C8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flipH="1">
                            <a:off x="5114925" y="200025"/>
                            <a:ext cx="912175" cy="18621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8AB709" w14:textId="77777777" w:rsidR="00EE54C8" w:rsidRDefault="00EE54C8" w:rsidP="00EE54C8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flipH="1">
                            <a:off x="3257550" y="47625"/>
                            <a:ext cx="561109" cy="16691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9CC509" w14:textId="77777777" w:rsidR="00EE54C8" w:rsidRDefault="00EE54C8" w:rsidP="00EE54C8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  <w:r w:rsidRPr="00D548DE">
                                <w:rPr>
                                  <w:noProof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55F46" id="Group 105" o:spid="_x0000_s1047" style="position:absolute;left:0;text-align:left;margin-left:264.55pt;margin-top:1.05pt;width:315.75pt;height:112.5pt;z-index:251820032;mso-position-horizontal:right;mso-position-horizontal-relative:margin;mso-width-relative:margin;mso-height-relative:margin" coordsize="60515,20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">
                <v:shape id="Picture 97" o:spid="_x0000_s1048" type="#_x0000_t75" alt="A screenshot of a cell phone&#10;&#10;Description automatically generated" style="position:absolute;width:60515;height:2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" stroked="t" strokecolor="black [3213]">
                  <v:imagedata r:id="rId44" o:title="A screenshot of a cell phone&#10;&#10;Description automatically generated"/>
                  <v:path arrowok="t"/>
                </v:shape>
                <v:rect id="Rectangle 101" o:spid="_x0000_s1049" style="position:absolute;left:42195;top:2000;width:9122;height:1862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" filled="f" strokecolor="red" strokeweight="2.25pt">
                  <v:textbox>
                    <w:txbxContent>
                      <w:p w14:paraId="0A586E43" w14:textId="77777777" w:rsidR="00EE54C8" w:rsidRDefault="00EE54C8" w:rsidP="00EE54C8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2" o:spid="_x0000_s1050" style="position:absolute;left:51149;top:2000;width:9122;height:1862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" filled="f" strokecolor="red" strokeweight="2.25pt">
                  <v:textbox>
                    <w:txbxContent>
                      <w:p w14:paraId="7D8AB709" w14:textId="77777777" w:rsidR="00EE54C8" w:rsidRDefault="00EE54C8" w:rsidP="00EE54C8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4" o:spid="_x0000_s1051" style="position:absolute;left:32575;top:476;width:5611;height:166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" filled="f" strokecolor="red" strokeweight="2.25pt">
                  <v:textbox>
                    <w:txbxContent>
                      <w:p w14:paraId="4D9CC509" w14:textId="77777777" w:rsidR="00EE54C8" w:rsidRDefault="00EE54C8" w:rsidP="00EE54C8">
                        <w:pPr>
                          <w:jc w:val="center"/>
                        </w:pPr>
                        <w:r>
                          <w:t>v</w:t>
                        </w:r>
                        <w:r w:rsidRPr="00D548DE">
                          <w:rPr>
                            <w:noProof/>
                          </w:rPr>
                          <w:t xml:space="preserve"> 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t>Click o</w:t>
      </w:r>
      <w:r w:rsidR="00D548DE" w:rsidRPr="00C624E4">
        <w:t xml:space="preserve">n the </w:t>
      </w:r>
      <w:r w:rsidR="00D548DE" w:rsidRPr="00C624E4">
        <w:rPr>
          <w:b/>
          <w:bCs/>
        </w:rPr>
        <w:t xml:space="preserve">Assessment </w:t>
      </w:r>
      <w:r w:rsidR="00D548DE" w:rsidRPr="00C624E4">
        <w:t>tab</w:t>
      </w:r>
    </w:p>
    <w:p w14:paraId="5C76D712" w14:textId="77777777" w:rsidR="002905AC" w:rsidRDefault="002905AC" w:rsidP="00AE675C">
      <w:r>
        <w:t xml:space="preserve">Here </w:t>
      </w:r>
      <w:r w:rsidR="00D548DE" w:rsidRPr="00C624E4">
        <w:t>you can review the predicted average of an observation against the observed average.</w:t>
      </w:r>
      <w:r>
        <w:t xml:space="preserve"> </w:t>
      </w:r>
    </w:p>
    <w:p w14:paraId="6D261F83" w14:textId="3B3319A3" w:rsidR="002905AC" w:rsidRPr="002905AC" w:rsidRDefault="00D548DE" w:rsidP="00AE675C">
      <w:r w:rsidRPr="00C624E4">
        <w:t>This shows a visual of your predictive model and how well it is performing</w:t>
      </w:r>
      <w:r w:rsidR="002905AC">
        <w:t>.</w:t>
      </w:r>
    </w:p>
    <w:p w14:paraId="36AB4274" w14:textId="77777777" w:rsidR="00425A6F" w:rsidRDefault="00425A6F" w:rsidP="00EE54C8">
      <w:pPr>
        <w:rPr>
          <w:szCs w:val="22"/>
        </w:rPr>
      </w:pPr>
    </w:p>
    <w:p w14:paraId="0AAF32A7" w14:textId="6065A657" w:rsidR="00D53562" w:rsidRPr="00D53562" w:rsidRDefault="00D53562" w:rsidP="00EE54C8">
      <w:pPr>
        <w:rPr>
          <w:szCs w:val="22"/>
        </w:rPr>
      </w:pPr>
      <w:r>
        <w:rPr>
          <w:szCs w:val="22"/>
        </w:rPr>
        <w:t>Congratulations, you have created a linear regression in VIYA!</w:t>
      </w:r>
    </w:p>
    <w:sectPr w:rsidR="00D53562" w:rsidRPr="00D53562" w:rsidSect="00AF364C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68938" w14:textId="77777777" w:rsidR="00C50138" w:rsidRDefault="00C50138">
      <w:r>
        <w:separator/>
      </w:r>
    </w:p>
  </w:endnote>
  <w:endnote w:type="continuationSeparator" w:id="0">
    <w:p w14:paraId="79542356" w14:textId="77777777" w:rsidR="00C50138" w:rsidRDefault="00C50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0F7C1" w14:textId="77777777" w:rsidR="00C50138" w:rsidRDefault="00C50138">
      <w:r>
        <w:separator/>
      </w:r>
    </w:p>
  </w:footnote>
  <w:footnote w:type="continuationSeparator" w:id="0">
    <w:p w14:paraId="032A0D6E" w14:textId="77777777" w:rsidR="00C50138" w:rsidRDefault="00C50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798A7" w14:textId="77777777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Pr="008E5CAD">
      <w:rPr>
        <w:rStyle w:val="PageNumber"/>
        <w:b w:val="0"/>
        <w:noProof/>
      </w:rPr>
      <w:t>1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3FFB9" w14:textId="77777777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8806DD">
      <w:rPr>
        <w:rStyle w:val="PageNumber"/>
        <w:b w:val="0"/>
        <w:noProof/>
      </w:rPr>
      <w:t>15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E2A5E" w14:textId="17AAA226" w:rsidR="002B3C1D" w:rsidRPr="00AA2B24" w:rsidRDefault="004A31A7" w:rsidP="000608F8">
    <w:r w:rsidRPr="00AA2B24">
      <w:rPr>
        <w:noProof/>
      </w:rPr>
      <w:drawing>
        <wp:anchor distT="0" distB="0" distL="114300" distR="114300" simplePos="0" relativeHeight="251659264" behindDoc="0" locked="0" layoutInCell="1" allowOverlap="1" wp14:anchorId="76390E5E" wp14:editId="2F706D3E">
          <wp:simplePos x="0" y="0"/>
          <wp:positionH relativeFrom="margin">
            <wp:posOffset>3841750</wp:posOffset>
          </wp:positionH>
          <wp:positionV relativeFrom="paragraph">
            <wp:posOffset>-47625</wp:posOffset>
          </wp:positionV>
          <wp:extent cx="2101850" cy="80137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1AD23134"/>
    <w:multiLevelType w:val="multilevel"/>
    <w:tmpl w:val="C310CA28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1FF401D5"/>
    <w:multiLevelType w:val="multilevel"/>
    <w:tmpl w:val="869C737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iCs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iCs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42A2106D"/>
    <w:multiLevelType w:val="hybridMultilevel"/>
    <w:tmpl w:val="84A2BFB8"/>
    <w:lvl w:ilvl="0" w:tplc="DFD6B12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5857CD"/>
    <w:multiLevelType w:val="hybridMultilevel"/>
    <w:tmpl w:val="DE70F13C"/>
    <w:lvl w:ilvl="0" w:tplc="3814C28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12" w15:restartNumberingAfterBreak="0">
    <w:nsid w:val="4F7E676A"/>
    <w:multiLevelType w:val="hybridMultilevel"/>
    <w:tmpl w:val="38CC4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23B51"/>
    <w:multiLevelType w:val="hybridMultilevel"/>
    <w:tmpl w:val="F04EA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A5D65"/>
    <w:multiLevelType w:val="hybridMultilevel"/>
    <w:tmpl w:val="7444C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B5772E3"/>
    <w:multiLevelType w:val="hybridMultilevel"/>
    <w:tmpl w:val="CF3483D4"/>
    <w:lvl w:ilvl="0" w:tplc="717C466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609F0ADE"/>
    <w:multiLevelType w:val="hybridMultilevel"/>
    <w:tmpl w:val="8D6E4F6C"/>
    <w:lvl w:ilvl="0" w:tplc="6CB03806">
      <w:start w:val="1"/>
      <w:numFmt w:val="decimal"/>
      <w:pStyle w:val="ListParagraph"/>
      <w:lvlText w:val="%1."/>
      <w:lvlJc w:val="left"/>
      <w:pPr>
        <w:ind w:left="54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</w:num>
  <w:num w:numId="2">
    <w:abstractNumId w:val="3"/>
  </w:num>
  <w:num w:numId="3">
    <w:abstractNumId w:val="6"/>
  </w:num>
  <w:num w:numId="4">
    <w:abstractNumId w:val="4"/>
  </w:num>
  <w:num w:numId="5">
    <w:abstractNumId w:val="16"/>
  </w:num>
  <w:num w:numId="6">
    <w:abstractNumId w:val="11"/>
  </w:num>
  <w:num w:numId="7">
    <w:abstractNumId w:val="14"/>
  </w:num>
  <w:num w:numId="8">
    <w:abstractNumId w:val="13"/>
  </w:num>
  <w:num w:numId="9">
    <w:abstractNumId w:val="10"/>
  </w:num>
  <w:num w:numId="10">
    <w:abstractNumId w:val="12"/>
  </w:num>
  <w:num w:numId="11">
    <w:abstractNumId w:val="15"/>
  </w:num>
  <w:num w:numId="12">
    <w:abstractNumId w:val="9"/>
  </w:num>
  <w:num w:numId="13">
    <w:abstractNumId w:val="5"/>
  </w:num>
  <w:num w:numId="14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45FD"/>
    <w:rsid w:val="00012030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77EC"/>
    <w:rsid w:val="00037DAC"/>
    <w:rsid w:val="000412CD"/>
    <w:rsid w:val="0004198E"/>
    <w:rsid w:val="00043AA1"/>
    <w:rsid w:val="0004621B"/>
    <w:rsid w:val="00047D11"/>
    <w:rsid w:val="000503A3"/>
    <w:rsid w:val="0005132F"/>
    <w:rsid w:val="00056E32"/>
    <w:rsid w:val="000572E4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59F9"/>
    <w:rsid w:val="00085A5A"/>
    <w:rsid w:val="00087F69"/>
    <w:rsid w:val="00094B64"/>
    <w:rsid w:val="000962D3"/>
    <w:rsid w:val="000A1B77"/>
    <w:rsid w:val="000A73EE"/>
    <w:rsid w:val="000B1866"/>
    <w:rsid w:val="000B2216"/>
    <w:rsid w:val="000B34E0"/>
    <w:rsid w:val="000B4D9D"/>
    <w:rsid w:val="000B6167"/>
    <w:rsid w:val="000B745A"/>
    <w:rsid w:val="000B781E"/>
    <w:rsid w:val="000C000E"/>
    <w:rsid w:val="000D14EB"/>
    <w:rsid w:val="000D1749"/>
    <w:rsid w:val="000D2548"/>
    <w:rsid w:val="000D3BF7"/>
    <w:rsid w:val="000D4490"/>
    <w:rsid w:val="000D7D75"/>
    <w:rsid w:val="000E7C95"/>
    <w:rsid w:val="000F56EA"/>
    <w:rsid w:val="000F5892"/>
    <w:rsid w:val="000F790C"/>
    <w:rsid w:val="000F7BBC"/>
    <w:rsid w:val="00104C77"/>
    <w:rsid w:val="00107CFA"/>
    <w:rsid w:val="00110E64"/>
    <w:rsid w:val="00113879"/>
    <w:rsid w:val="00115AD8"/>
    <w:rsid w:val="0012100B"/>
    <w:rsid w:val="00121DF1"/>
    <w:rsid w:val="00123007"/>
    <w:rsid w:val="00124EC7"/>
    <w:rsid w:val="0012563F"/>
    <w:rsid w:val="00125FC9"/>
    <w:rsid w:val="00127116"/>
    <w:rsid w:val="001274A2"/>
    <w:rsid w:val="00130E30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1D46"/>
    <w:rsid w:val="001449E5"/>
    <w:rsid w:val="00147A21"/>
    <w:rsid w:val="00147E48"/>
    <w:rsid w:val="00150853"/>
    <w:rsid w:val="00150F2A"/>
    <w:rsid w:val="00153D95"/>
    <w:rsid w:val="00160F36"/>
    <w:rsid w:val="00162D0C"/>
    <w:rsid w:val="00165389"/>
    <w:rsid w:val="00167012"/>
    <w:rsid w:val="0017219C"/>
    <w:rsid w:val="00173C40"/>
    <w:rsid w:val="00175059"/>
    <w:rsid w:val="00184927"/>
    <w:rsid w:val="001859AC"/>
    <w:rsid w:val="00187484"/>
    <w:rsid w:val="00191FBB"/>
    <w:rsid w:val="00197747"/>
    <w:rsid w:val="001A68A0"/>
    <w:rsid w:val="001A6F53"/>
    <w:rsid w:val="001B00A8"/>
    <w:rsid w:val="001B1D43"/>
    <w:rsid w:val="001B3C20"/>
    <w:rsid w:val="001B41FB"/>
    <w:rsid w:val="001B6D11"/>
    <w:rsid w:val="001C0082"/>
    <w:rsid w:val="001C30E8"/>
    <w:rsid w:val="001C5894"/>
    <w:rsid w:val="001C608F"/>
    <w:rsid w:val="001C6F01"/>
    <w:rsid w:val="001D06F4"/>
    <w:rsid w:val="001D0B89"/>
    <w:rsid w:val="001D30A4"/>
    <w:rsid w:val="001D65CE"/>
    <w:rsid w:val="001D6F8D"/>
    <w:rsid w:val="001D7660"/>
    <w:rsid w:val="001E2DCD"/>
    <w:rsid w:val="001E3129"/>
    <w:rsid w:val="001E3147"/>
    <w:rsid w:val="001E3390"/>
    <w:rsid w:val="001E6D54"/>
    <w:rsid w:val="001F15F6"/>
    <w:rsid w:val="001F425B"/>
    <w:rsid w:val="00201087"/>
    <w:rsid w:val="00202340"/>
    <w:rsid w:val="00205789"/>
    <w:rsid w:val="0020694D"/>
    <w:rsid w:val="00216A0C"/>
    <w:rsid w:val="00220660"/>
    <w:rsid w:val="00220BCF"/>
    <w:rsid w:val="00221966"/>
    <w:rsid w:val="00224599"/>
    <w:rsid w:val="00225FD4"/>
    <w:rsid w:val="00226084"/>
    <w:rsid w:val="0022630B"/>
    <w:rsid w:val="002327E6"/>
    <w:rsid w:val="00233537"/>
    <w:rsid w:val="0023507C"/>
    <w:rsid w:val="00235639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76D4"/>
    <w:rsid w:val="00281F1B"/>
    <w:rsid w:val="00282372"/>
    <w:rsid w:val="00285331"/>
    <w:rsid w:val="00286354"/>
    <w:rsid w:val="0028694D"/>
    <w:rsid w:val="002905AC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C09F7"/>
    <w:rsid w:val="002C11D7"/>
    <w:rsid w:val="002C230F"/>
    <w:rsid w:val="002C26A5"/>
    <w:rsid w:val="002C5514"/>
    <w:rsid w:val="002C560E"/>
    <w:rsid w:val="002C775D"/>
    <w:rsid w:val="002C78EC"/>
    <w:rsid w:val="002D33D0"/>
    <w:rsid w:val="002D41ED"/>
    <w:rsid w:val="002D57D4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3003E6"/>
    <w:rsid w:val="00303F65"/>
    <w:rsid w:val="00303FD1"/>
    <w:rsid w:val="003051E3"/>
    <w:rsid w:val="0030545E"/>
    <w:rsid w:val="00307110"/>
    <w:rsid w:val="00307A1D"/>
    <w:rsid w:val="00311945"/>
    <w:rsid w:val="003124E5"/>
    <w:rsid w:val="00315C54"/>
    <w:rsid w:val="00317806"/>
    <w:rsid w:val="00322449"/>
    <w:rsid w:val="003246F6"/>
    <w:rsid w:val="003269DD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5272"/>
    <w:rsid w:val="00346A84"/>
    <w:rsid w:val="00350A8C"/>
    <w:rsid w:val="0036261E"/>
    <w:rsid w:val="003627FB"/>
    <w:rsid w:val="00366C39"/>
    <w:rsid w:val="00367301"/>
    <w:rsid w:val="003750BF"/>
    <w:rsid w:val="003773F5"/>
    <w:rsid w:val="00381ACA"/>
    <w:rsid w:val="003834F5"/>
    <w:rsid w:val="003858E9"/>
    <w:rsid w:val="003873D3"/>
    <w:rsid w:val="00390563"/>
    <w:rsid w:val="00391FE0"/>
    <w:rsid w:val="00393DEF"/>
    <w:rsid w:val="003957D8"/>
    <w:rsid w:val="003973D7"/>
    <w:rsid w:val="00397584"/>
    <w:rsid w:val="00397D4A"/>
    <w:rsid w:val="003A007F"/>
    <w:rsid w:val="003A1BC1"/>
    <w:rsid w:val="003A1E05"/>
    <w:rsid w:val="003A2851"/>
    <w:rsid w:val="003A3412"/>
    <w:rsid w:val="003A5070"/>
    <w:rsid w:val="003B3877"/>
    <w:rsid w:val="003B4B19"/>
    <w:rsid w:val="003B4D1F"/>
    <w:rsid w:val="003B5778"/>
    <w:rsid w:val="003B5EAA"/>
    <w:rsid w:val="003B7EB3"/>
    <w:rsid w:val="003C4019"/>
    <w:rsid w:val="003C731D"/>
    <w:rsid w:val="003D0558"/>
    <w:rsid w:val="003D2269"/>
    <w:rsid w:val="003D2314"/>
    <w:rsid w:val="003D3F75"/>
    <w:rsid w:val="003D7ADA"/>
    <w:rsid w:val="003E3B27"/>
    <w:rsid w:val="003F0709"/>
    <w:rsid w:val="003F4E01"/>
    <w:rsid w:val="003F59DE"/>
    <w:rsid w:val="0040225C"/>
    <w:rsid w:val="0040791E"/>
    <w:rsid w:val="00411C9D"/>
    <w:rsid w:val="004134EC"/>
    <w:rsid w:val="0041421F"/>
    <w:rsid w:val="00424A5F"/>
    <w:rsid w:val="00424E32"/>
    <w:rsid w:val="004257BC"/>
    <w:rsid w:val="00425814"/>
    <w:rsid w:val="00425A6F"/>
    <w:rsid w:val="00425DAD"/>
    <w:rsid w:val="00426947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2E96"/>
    <w:rsid w:val="00465D5D"/>
    <w:rsid w:val="00467B67"/>
    <w:rsid w:val="00467E75"/>
    <w:rsid w:val="00471905"/>
    <w:rsid w:val="004733D5"/>
    <w:rsid w:val="00476323"/>
    <w:rsid w:val="004846A3"/>
    <w:rsid w:val="00490E39"/>
    <w:rsid w:val="004944FC"/>
    <w:rsid w:val="004A082D"/>
    <w:rsid w:val="004A092B"/>
    <w:rsid w:val="004A19D5"/>
    <w:rsid w:val="004A31A7"/>
    <w:rsid w:val="004A31B6"/>
    <w:rsid w:val="004A4E85"/>
    <w:rsid w:val="004A7452"/>
    <w:rsid w:val="004B10C6"/>
    <w:rsid w:val="004B15FA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45F"/>
    <w:rsid w:val="004D2EED"/>
    <w:rsid w:val="004D40D7"/>
    <w:rsid w:val="004D4999"/>
    <w:rsid w:val="004E0537"/>
    <w:rsid w:val="004E0948"/>
    <w:rsid w:val="004E3917"/>
    <w:rsid w:val="004E3B9C"/>
    <w:rsid w:val="004E454E"/>
    <w:rsid w:val="004E553C"/>
    <w:rsid w:val="004E66DE"/>
    <w:rsid w:val="004E76C8"/>
    <w:rsid w:val="004F37BD"/>
    <w:rsid w:val="004F3FF6"/>
    <w:rsid w:val="004F6265"/>
    <w:rsid w:val="00500FA8"/>
    <w:rsid w:val="00502CE4"/>
    <w:rsid w:val="00502F2F"/>
    <w:rsid w:val="005038AD"/>
    <w:rsid w:val="00504657"/>
    <w:rsid w:val="00511B6A"/>
    <w:rsid w:val="00512415"/>
    <w:rsid w:val="005133C9"/>
    <w:rsid w:val="0051402A"/>
    <w:rsid w:val="00522F07"/>
    <w:rsid w:val="005310D2"/>
    <w:rsid w:val="005335BC"/>
    <w:rsid w:val="00536209"/>
    <w:rsid w:val="00541E5E"/>
    <w:rsid w:val="005422AA"/>
    <w:rsid w:val="00543754"/>
    <w:rsid w:val="005448BE"/>
    <w:rsid w:val="00546098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3F2"/>
    <w:rsid w:val="00566FF6"/>
    <w:rsid w:val="00567CEF"/>
    <w:rsid w:val="00573287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4BA5"/>
    <w:rsid w:val="0059538D"/>
    <w:rsid w:val="00595929"/>
    <w:rsid w:val="00595D17"/>
    <w:rsid w:val="0059756C"/>
    <w:rsid w:val="005A08DE"/>
    <w:rsid w:val="005A2C67"/>
    <w:rsid w:val="005A3AAC"/>
    <w:rsid w:val="005A4484"/>
    <w:rsid w:val="005A5204"/>
    <w:rsid w:val="005B134A"/>
    <w:rsid w:val="005B5195"/>
    <w:rsid w:val="005B6243"/>
    <w:rsid w:val="005B6916"/>
    <w:rsid w:val="005B69DF"/>
    <w:rsid w:val="005B782E"/>
    <w:rsid w:val="005C125C"/>
    <w:rsid w:val="005C1AFE"/>
    <w:rsid w:val="005C23C1"/>
    <w:rsid w:val="005C2A40"/>
    <w:rsid w:val="005C7D18"/>
    <w:rsid w:val="005D47A5"/>
    <w:rsid w:val="005E2A67"/>
    <w:rsid w:val="005E36F2"/>
    <w:rsid w:val="005E4894"/>
    <w:rsid w:val="005F157E"/>
    <w:rsid w:val="005F3DE6"/>
    <w:rsid w:val="005F3E6D"/>
    <w:rsid w:val="005F5FD7"/>
    <w:rsid w:val="006005D4"/>
    <w:rsid w:val="00600B9B"/>
    <w:rsid w:val="00601933"/>
    <w:rsid w:val="00602AA4"/>
    <w:rsid w:val="006030C5"/>
    <w:rsid w:val="00611493"/>
    <w:rsid w:val="00611AB2"/>
    <w:rsid w:val="006123C7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6610"/>
    <w:rsid w:val="00657638"/>
    <w:rsid w:val="006629A0"/>
    <w:rsid w:val="0066388C"/>
    <w:rsid w:val="00663BA3"/>
    <w:rsid w:val="006657C3"/>
    <w:rsid w:val="0066704F"/>
    <w:rsid w:val="0066789A"/>
    <w:rsid w:val="00670300"/>
    <w:rsid w:val="0067246A"/>
    <w:rsid w:val="006729ED"/>
    <w:rsid w:val="00674C4E"/>
    <w:rsid w:val="006807FA"/>
    <w:rsid w:val="0068109C"/>
    <w:rsid w:val="0068203A"/>
    <w:rsid w:val="00683411"/>
    <w:rsid w:val="00683ABF"/>
    <w:rsid w:val="00683DAC"/>
    <w:rsid w:val="0068441E"/>
    <w:rsid w:val="00690009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57DD"/>
    <w:rsid w:val="006D3F47"/>
    <w:rsid w:val="006D52AD"/>
    <w:rsid w:val="006D70CA"/>
    <w:rsid w:val="006D7813"/>
    <w:rsid w:val="006D7E44"/>
    <w:rsid w:val="006E0EAB"/>
    <w:rsid w:val="006E2CCE"/>
    <w:rsid w:val="006E64A8"/>
    <w:rsid w:val="006E795D"/>
    <w:rsid w:val="006F049E"/>
    <w:rsid w:val="006F0B66"/>
    <w:rsid w:val="006F2E91"/>
    <w:rsid w:val="006F3603"/>
    <w:rsid w:val="006F4594"/>
    <w:rsid w:val="006F4A05"/>
    <w:rsid w:val="006F6277"/>
    <w:rsid w:val="006F66F3"/>
    <w:rsid w:val="006F7BC1"/>
    <w:rsid w:val="00704B79"/>
    <w:rsid w:val="007067AB"/>
    <w:rsid w:val="0070753D"/>
    <w:rsid w:val="007109AB"/>
    <w:rsid w:val="007161B0"/>
    <w:rsid w:val="007163F1"/>
    <w:rsid w:val="0071678C"/>
    <w:rsid w:val="007171D9"/>
    <w:rsid w:val="007234B0"/>
    <w:rsid w:val="00724C82"/>
    <w:rsid w:val="007329FE"/>
    <w:rsid w:val="007330C5"/>
    <w:rsid w:val="0074101F"/>
    <w:rsid w:val="00741296"/>
    <w:rsid w:val="00741839"/>
    <w:rsid w:val="00742383"/>
    <w:rsid w:val="00745486"/>
    <w:rsid w:val="0074688B"/>
    <w:rsid w:val="00750FBF"/>
    <w:rsid w:val="00753DD9"/>
    <w:rsid w:val="00754897"/>
    <w:rsid w:val="0075513A"/>
    <w:rsid w:val="007603F0"/>
    <w:rsid w:val="007612BF"/>
    <w:rsid w:val="00763B4A"/>
    <w:rsid w:val="00764C24"/>
    <w:rsid w:val="00766129"/>
    <w:rsid w:val="007726CB"/>
    <w:rsid w:val="00776943"/>
    <w:rsid w:val="007779E1"/>
    <w:rsid w:val="007802D3"/>
    <w:rsid w:val="00783E04"/>
    <w:rsid w:val="00785902"/>
    <w:rsid w:val="00786A1A"/>
    <w:rsid w:val="007878DA"/>
    <w:rsid w:val="00790869"/>
    <w:rsid w:val="00794935"/>
    <w:rsid w:val="00795E4A"/>
    <w:rsid w:val="007970B1"/>
    <w:rsid w:val="00797F0A"/>
    <w:rsid w:val="007A4E5C"/>
    <w:rsid w:val="007A5A18"/>
    <w:rsid w:val="007A660F"/>
    <w:rsid w:val="007A6991"/>
    <w:rsid w:val="007A6F39"/>
    <w:rsid w:val="007B06F9"/>
    <w:rsid w:val="007B08B3"/>
    <w:rsid w:val="007B1690"/>
    <w:rsid w:val="007B38C6"/>
    <w:rsid w:val="007B70ED"/>
    <w:rsid w:val="007B7D65"/>
    <w:rsid w:val="007C0E9C"/>
    <w:rsid w:val="007C3C75"/>
    <w:rsid w:val="007C4E6C"/>
    <w:rsid w:val="007C5901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1F26"/>
    <w:rsid w:val="007F4177"/>
    <w:rsid w:val="00802AB4"/>
    <w:rsid w:val="00802B1C"/>
    <w:rsid w:val="00807745"/>
    <w:rsid w:val="00810760"/>
    <w:rsid w:val="00810C5A"/>
    <w:rsid w:val="0081280E"/>
    <w:rsid w:val="00815556"/>
    <w:rsid w:val="00817D45"/>
    <w:rsid w:val="008221FC"/>
    <w:rsid w:val="008226A8"/>
    <w:rsid w:val="00825D5B"/>
    <w:rsid w:val="0083238E"/>
    <w:rsid w:val="0083330A"/>
    <w:rsid w:val="00833605"/>
    <w:rsid w:val="00835335"/>
    <w:rsid w:val="00836DE9"/>
    <w:rsid w:val="00842FBD"/>
    <w:rsid w:val="00843B4E"/>
    <w:rsid w:val="008463F6"/>
    <w:rsid w:val="00846F28"/>
    <w:rsid w:val="00847BC9"/>
    <w:rsid w:val="0085049A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806DD"/>
    <w:rsid w:val="00880CD8"/>
    <w:rsid w:val="00881AD2"/>
    <w:rsid w:val="00885E04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A7834"/>
    <w:rsid w:val="008B033E"/>
    <w:rsid w:val="008B0715"/>
    <w:rsid w:val="008B19F4"/>
    <w:rsid w:val="008B3E2B"/>
    <w:rsid w:val="008B3FEA"/>
    <w:rsid w:val="008B49B4"/>
    <w:rsid w:val="008B5CDB"/>
    <w:rsid w:val="008B724F"/>
    <w:rsid w:val="008C05B6"/>
    <w:rsid w:val="008C36A5"/>
    <w:rsid w:val="008C3EAE"/>
    <w:rsid w:val="008C58F0"/>
    <w:rsid w:val="008C66C6"/>
    <w:rsid w:val="008C6C8C"/>
    <w:rsid w:val="008D02F9"/>
    <w:rsid w:val="008D13D7"/>
    <w:rsid w:val="008D5EDF"/>
    <w:rsid w:val="008D6963"/>
    <w:rsid w:val="008D6C8B"/>
    <w:rsid w:val="008D7EC0"/>
    <w:rsid w:val="008E050C"/>
    <w:rsid w:val="008E2248"/>
    <w:rsid w:val="008E5CAD"/>
    <w:rsid w:val="008E65B9"/>
    <w:rsid w:val="008F0BC5"/>
    <w:rsid w:val="008F77E5"/>
    <w:rsid w:val="00901403"/>
    <w:rsid w:val="009023FD"/>
    <w:rsid w:val="00902C7C"/>
    <w:rsid w:val="009044F6"/>
    <w:rsid w:val="00906511"/>
    <w:rsid w:val="00907A8F"/>
    <w:rsid w:val="00907F49"/>
    <w:rsid w:val="0091396B"/>
    <w:rsid w:val="00914C06"/>
    <w:rsid w:val="00915BB9"/>
    <w:rsid w:val="0092077A"/>
    <w:rsid w:val="00921EBE"/>
    <w:rsid w:val="00924862"/>
    <w:rsid w:val="00925680"/>
    <w:rsid w:val="0092582A"/>
    <w:rsid w:val="00925884"/>
    <w:rsid w:val="00927385"/>
    <w:rsid w:val="00930926"/>
    <w:rsid w:val="00932782"/>
    <w:rsid w:val="00934058"/>
    <w:rsid w:val="009371AD"/>
    <w:rsid w:val="009375A0"/>
    <w:rsid w:val="00943915"/>
    <w:rsid w:val="00945845"/>
    <w:rsid w:val="00946727"/>
    <w:rsid w:val="009508D0"/>
    <w:rsid w:val="00952C63"/>
    <w:rsid w:val="00955CAC"/>
    <w:rsid w:val="00955E56"/>
    <w:rsid w:val="00963DA9"/>
    <w:rsid w:val="00967113"/>
    <w:rsid w:val="0097070B"/>
    <w:rsid w:val="009707EB"/>
    <w:rsid w:val="009721ED"/>
    <w:rsid w:val="00974EEB"/>
    <w:rsid w:val="00975437"/>
    <w:rsid w:val="00977145"/>
    <w:rsid w:val="00977A90"/>
    <w:rsid w:val="00981C0F"/>
    <w:rsid w:val="009838DE"/>
    <w:rsid w:val="00984644"/>
    <w:rsid w:val="00984BC7"/>
    <w:rsid w:val="00993672"/>
    <w:rsid w:val="00994D7C"/>
    <w:rsid w:val="00994D82"/>
    <w:rsid w:val="00996287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4514"/>
    <w:rsid w:val="009B49F9"/>
    <w:rsid w:val="009B70B3"/>
    <w:rsid w:val="009C0832"/>
    <w:rsid w:val="009C1353"/>
    <w:rsid w:val="009C20CF"/>
    <w:rsid w:val="009C216A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F3F58"/>
    <w:rsid w:val="009F78E9"/>
    <w:rsid w:val="00A00549"/>
    <w:rsid w:val="00A06C70"/>
    <w:rsid w:val="00A10269"/>
    <w:rsid w:val="00A1511E"/>
    <w:rsid w:val="00A154D5"/>
    <w:rsid w:val="00A15A58"/>
    <w:rsid w:val="00A16416"/>
    <w:rsid w:val="00A177B8"/>
    <w:rsid w:val="00A27384"/>
    <w:rsid w:val="00A30444"/>
    <w:rsid w:val="00A31D4A"/>
    <w:rsid w:val="00A3243F"/>
    <w:rsid w:val="00A32B86"/>
    <w:rsid w:val="00A32B98"/>
    <w:rsid w:val="00A34073"/>
    <w:rsid w:val="00A34C78"/>
    <w:rsid w:val="00A374CB"/>
    <w:rsid w:val="00A3788B"/>
    <w:rsid w:val="00A418BD"/>
    <w:rsid w:val="00A42E65"/>
    <w:rsid w:val="00A42F25"/>
    <w:rsid w:val="00A446D4"/>
    <w:rsid w:val="00A45DC0"/>
    <w:rsid w:val="00A52272"/>
    <w:rsid w:val="00A544FB"/>
    <w:rsid w:val="00A568BF"/>
    <w:rsid w:val="00A57D45"/>
    <w:rsid w:val="00A61DE3"/>
    <w:rsid w:val="00A659B5"/>
    <w:rsid w:val="00A65C75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53B4"/>
    <w:rsid w:val="00A9662C"/>
    <w:rsid w:val="00A979EA"/>
    <w:rsid w:val="00AA2B24"/>
    <w:rsid w:val="00AA31A2"/>
    <w:rsid w:val="00AA35DD"/>
    <w:rsid w:val="00AB13EA"/>
    <w:rsid w:val="00AB30F1"/>
    <w:rsid w:val="00AB346A"/>
    <w:rsid w:val="00AB7E7B"/>
    <w:rsid w:val="00AC418B"/>
    <w:rsid w:val="00AC5770"/>
    <w:rsid w:val="00AD602B"/>
    <w:rsid w:val="00AD7BDD"/>
    <w:rsid w:val="00AE0019"/>
    <w:rsid w:val="00AE0323"/>
    <w:rsid w:val="00AE04B7"/>
    <w:rsid w:val="00AE083D"/>
    <w:rsid w:val="00AE292C"/>
    <w:rsid w:val="00AE3010"/>
    <w:rsid w:val="00AE5B90"/>
    <w:rsid w:val="00AE675C"/>
    <w:rsid w:val="00AF0D77"/>
    <w:rsid w:val="00AF364C"/>
    <w:rsid w:val="00AF7574"/>
    <w:rsid w:val="00B01D46"/>
    <w:rsid w:val="00B034D7"/>
    <w:rsid w:val="00B03CE7"/>
    <w:rsid w:val="00B05E39"/>
    <w:rsid w:val="00B126CB"/>
    <w:rsid w:val="00B15F28"/>
    <w:rsid w:val="00B16698"/>
    <w:rsid w:val="00B2000F"/>
    <w:rsid w:val="00B21386"/>
    <w:rsid w:val="00B2143D"/>
    <w:rsid w:val="00B22E3C"/>
    <w:rsid w:val="00B242D1"/>
    <w:rsid w:val="00B24A99"/>
    <w:rsid w:val="00B24EB3"/>
    <w:rsid w:val="00B30229"/>
    <w:rsid w:val="00B30449"/>
    <w:rsid w:val="00B3144D"/>
    <w:rsid w:val="00B33148"/>
    <w:rsid w:val="00B341D0"/>
    <w:rsid w:val="00B3437E"/>
    <w:rsid w:val="00B343E6"/>
    <w:rsid w:val="00B34E9B"/>
    <w:rsid w:val="00B37E63"/>
    <w:rsid w:val="00B4054A"/>
    <w:rsid w:val="00B41FF7"/>
    <w:rsid w:val="00B42D9A"/>
    <w:rsid w:val="00B43A9B"/>
    <w:rsid w:val="00B44E14"/>
    <w:rsid w:val="00B45C9E"/>
    <w:rsid w:val="00B46553"/>
    <w:rsid w:val="00B51181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4BDF"/>
    <w:rsid w:val="00B74F96"/>
    <w:rsid w:val="00B774EA"/>
    <w:rsid w:val="00B80373"/>
    <w:rsid w:val="00B819AA"/>
    <w:rsid w:val="00B8572C"/>
    <w:rsid w:val="00B8740C"/>
    <w:rsid w:val="00B90E1C"/>
    <w:rsid w:val="00B9187F"/>
    <w:rsid w:val="00B92555"/>
    <w:rsid w:val="00B9379F"/>
    <w:rsid w:val="00B961A0"/>
    <w:rsid w:val="00BA1129"/>
    <w:rsid w:val="00BA3B06"/>
    <w:rsid w:val="00BA480D"/>
    <w:rsid w:val="00BB34BC"/>
    <w:rsid w:val="00BC2420"/>
    <w:rsid w:val="00BC4AD7"/>
    <w:rsid w:val="00BC61F2"/>
    <w:rsid w:val="00BC7379"/>
    <w:rsid w:val="00BD3826"/>
    <w:rsid w:val="00BD398E"/>
    <w:rsid w:val="00BD761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4B3E"/>
    <w:rsid w:val="00C270C0"/>
    <w:rsid w:val="00C3057F"/>
    <w:rsid w:val="00C30BC1"/>
    <w:rsid w:val="00C330D2"/>
    <w:rsid w:val="00C34AA3"/>
    <w:rsid w:val="00C3751A"/>
    <w:rsid w:val="00C40138"/>
    <w:rsid w:val="00C42570"/>
    <w:rsid w:val="00C44C16"/>
    <w:rsid w:val="00C467B2"/>
    <w:rsid w:val="00C50138"/>
    <w:rsid w:val="00C52756"/>
    <w:rsid w:val="00C533F3"/>
    <w:rsid w:val="00C548B5"/>
    <w:rsid w:val="00C565F8"/>
    <w:rsid w:val="00C57DE2"/>
    <w:rsid w:val="00C6074A"/>
    <w:rsid w:val="00C60E64"/>
    <w:rsid w:val="00C61001"/>
    <w:rsid w:val="00C624E4"/>
    <w:rsid w:val="00C63442"/>
    <w:rsid w:val="00C6653D"/>
    <w:rsid w:val="00C71776"/>
    <w:rsid w:val="00C734FA"/>
    <w:rsid w:val="00C74195"/>
    <w:rsid w:val="00C76A7A"/>
    <w:rsid w:val="00C848FD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235"/>
    <w:rsid w:val="00CB4C8E"/>
    <w:rsid w:val="00CB55B7"/>
    <w:rsid w:val="00CB5CCE"/>
    <w:rsid w:val="00CB78F7"/>
    <w:rsid w:val="00CC0E27"/>
    <w:rsid w:val="00CC2789"/>
    <w:rsid w:val="00CC2E39"/>
    <w:rsid w:val="00CD007E"/>
    <w:rsid w:val="00CD1378"/>
    <w:rsid w:val="00CD6168"/>
    <w:rsid w:val="00CD6D54"/>
    <w:rsid w:val="00CD787F"/>
    <w:rsid w:val="00CE04F9"/>
    <w:rsid w:val="00CE6A7A"/>
    <w:rsid w:val="00CE791E"/>
    <w:rsid w:val="00CF15A0"/>
    <w:rsid w:val="00CF558C"/>
    <w:rsid w:val="00CF561F"/>
    <w:rsid w:val="00CF71BB"/>
    <w:rsid w:val="00D042E3"/>
    <w:rsid w:val="00D04832"/>
    <w:rsid w:val="00D205F6"/>
    <w:rsid w:val="00D20854"/>
    <w:rsid w:val="00D20B3B"/>
    <w:rsid w:val="00D22D8D"/>
    <w:rsid w:val="00D27FA9"/>
    <w:rsid w:val="00D3084F"/>
    <w:rsid w:val="00D31F7F"/>
    <w:rsid w:val="00D4011F"/>
    <w:rsid w:val="00D41BF3"/>
    <w:rsid w:val="00D41E6F"/>
    <w:rsid w:val="00D447BE"/>
    <w:rsid w:val="00D506AE"/>
    <w:rsid w:val="00D50E83"/>
    <w:rsid w:val="00D5121C"/>
    <w:rsid w:val="00D5218A"/>
    <w:rsid w:val="00D53562"/>
    <w:rsid w:val="00D548DE"/>
    <w:rsid w:val="00D54EDB"/>
    <w:rsid w:val="00D61565"/>
    <w:rsid w:val="00D63252"/>
    <w:rsid w:val="00D7130B"/>
    <w:rsid w:val="00D71657"/>
    <w:rsid w:val="00D74681"/>
    <w:rsid w:val="00D8005A"/>
    <w:rsid w:val="00D81C5A"/>
    <w:rsid w:val="00D83B75"/>
    <w:rsid w:val="00D83B7F"/>
    <w:rsid w:val="00D8539F"/>
    <w:rsid w:val="00D85F24"/>
    <w:rsid w:val="00D86A42"/>
    <w:rsid w:val="00D91CF2"/>
    <w:rsid w:val="00D962CC"/>
    <w:rsid w:val="00DA0781"/>
    <w:rsid w:val="00DA43B8"/>
    <w:rsid w:val="00DA593A"/>
    <w:rsid w:val="00DA5B17"/>
    <w:rsid w:val="00DA7E29"/>
    <w:rsid w:val="00DB12C6"/>
    <w:rsid w:val="00DB1DFB"/>
    <w:rsid w:val="00DB2A4C"/>
    <w:rsid w:val="00DB362E"/>
    <w:rsid w:val="00DB5B68"/>
    <w:rsid w:val="00DC0638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4A"/>
    <w:rsid w:val="00DF7255"/>
    <w:rsid w:val="00E005F3"/>
    <w:rsid w:val="00E00772"/>
    <w:rsid w:val="00E01C37"/>
    <w:rsid w:val="00E04F3E"/>
    <w:rsid w:val="00E103E9"/>
    <w:rsid w:val="00E115EC"/>
    <w:rsid w:val="00E15807"/>
    <w:rsid w:val="00E1724E"/>
    <w:rsid w:val="00E203A2"/>
    <w:rsid w:val="00E22539"/>
    <w:rsid w:val="00E22F71"/>
    <w:rsid w:val="00E269FC"/>
    <w:rsid w:val="00E32723"/>
    <w:rsid w:val="00E329B2"/>
    <w:rsid w:val="00E36911"/>
    <w:rsid w:val="00E376F0"/>
    <w:rsid w:val="00E40255"/>
    <w:rsid w:val="00E41831"/>
    <w:rsid w:val="00E41963"/>
    <w:rsid w:val="00E44870"/>
    <w:rsid w:val="00E505C4"/>
    <w:rsid w:val="00E55EEF"/>
    <w:rsid w:val="00E60E1A"/>
    <w:rsid w:val="00E66750"/>
    <w:rsid w:val="00E716CA"/>
    <w:rsid w:val="00E72A1C"/>
    <w:rsid w:val="00E76B61"/>
    <w:rsid w:val="00E77481"/>
    <w:rsid w:val="00E80B63"/>
    <w:rsid w:val="00E90F35"/>
    <w:rsid w:val="00E92E58"/>
    <w:rsid w:val="00E95674"/>
    <w:rsid w:val="00E976B9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4531"/>
    <w:rsid w:val="00EB5ABA"/>
    <w:rsid w:val="00EB6F59"/>
    <w:rsid w:val="00EC0E04"/>
    <w:rsid w:val="00EC1CD1"/>
    <w:rsid w:val="00EC41BF"/>
    <w:rsid w:val="00EC4896"/>
    <w:rsid w:val="00ED1302"/>
    <w:rsid w:val="00ED177F"/>
    <w:rsid w:val="00ED1F12"/>
    <w:rsid w:val="00ED2FC3"/>
    <w:rsid w:val="00ED38D5"/>
    <w:rsid w:val="00ED7329"/>
    <w:rsid w:val="00EE3621"/>
    <w:rsid w:val="00EE39CF"/>
    <w:rsid w:val="00EE44A0"/>
    <w:rsid w:val="00EE512C"/>
    <w:rsid w:val="00EE54C8"/>
    <w:rsid w:val="00EF22BD"/>
    <w:rsid w:val="00F00CD0"/>
    <w:rsid w:val="00F01424"/>
    <w:rsid w:val="00F02A42"/>
    <w:rsid w:val="00F058D3"/>
    <w:rsid w:val="00F05A14"/>
    <w:rsid w:val="00F06062"/>
    <w:rsid w:val="00F07BBC"/>
    <w:rsid w:val="00F13B5A"/>
    <w:rsid w:val="00F13D4F"/>
    <w:rsid w:val="00F16524"/>
    <w:rsid w:val="00F320DA"/>
    <w:rsid w:val="00F326E7"/>
    <w:rsid w:val="00F370D5"/>
    <w:rsid w:val="00F401EF"/>
    <w:rsid w:val="00F40DB2"/>
    <w:rsid w:val="00F44889"/>
    <w:rsid w:val="00F4510E"/>
    <w:rsid w:val="00F455AA"/>
    <w:rsid w:val="00F46A8D"/>
    <w:rsid w:val="00F46CA6"/>
    <w:rsid w:val="00F5199F"/>
    <w:rsid w:val="00F524D6"/>
    <w:rsid w:val="00F55D75"/>
    <w:rsid w:val="00F56796"/>
    <w:rsid w:val="00F56A08"/>
    <w:rsid w:val="00F616D1"/>
    <w:rsid w:val="00F6227E"/>
    <w:rsid w:val="00F62832"/>
    <w:rsid w:val="00F721B5"/>
    <w:rsid w:val="00F724C0"/>
    <w:rsid w:val="00F73140"/>
    <w:rsid w:val="00F75414"/>
    <w:rsid w:val="00F80DAB"/>
    <w:rsid w:val="00F84373"/>
    <w:rsid w:val="00F86524"/>
    <w:rsid w:val="00F9089F"/>
    <w:rsid w:val="00F90CF7"/>
    <w:rsid w:val="00F90D92"/>
    <w:rsid w:val="00F918F3"/>
    <w:rsid w:val="00F97CAB"/>
    <w:rsid w:val="00F97E99"/>
    <w:rsid w:val="00FA01DB"/>
    <w:rsid w:val="00FA4076"/>
    <w:rsid w:val="00FB3003"/>
    <w:rsid w:val="00FB3421"/>
    <w:rsid w:val="00FB4C9D"/>
    <w:rsid w:val="00FC6148"/>
    <w:rsid w:val="00FC6A18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06F4"/>
    <w:rsid w:val="00FF2596"/>
    <w:rsid w:val="00FF27DF"/>
    <w:rsid w:val="00FF5A5C"/>
    <w:rsid w:val="00FF6E0B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F7EA1"/>
  <w15:chartTrackingRefBased/>
  <w15:docId w15:val="{D350A522-2BC7-45AE-A66C-DB1452C1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675C"/>
    <w:pPr>
      <w:spacing w:after="120"/>
    </w:pPr>
    <w:rPr>
      <w:kern w:val="16"/>
      <w:sz w:val="22"/>
    </w:rPr>
  </w:style>
  <w:style w:type="paragraph" w:styleId="Heading1">
    <w:name w:val="heading 1"/>
    <w:basedOn w:val="Normal"/>
    <w:next w:val="Normal"/>
    <w:qFormat/>
    <w:rsid w:val="00AE675C"/>
    <w:pPr>
      <w:keepNext/>
      <w:keepLines/>
      <w:outlineLvl w:val="0"/>
    </w:pPr>
    <w:rPr>
      <w:rFonts w:ascii="Arial" w:hAnsi="Arial"/>
      <w:kern w:val="28"/>
      <w:sz w:val="56"/>
    </w:rPr>
  </w:style>
  <w:style w:type="paragraph" w:styleId="Heading2">
    <w:name w:val="heading 2"/>
    <w:basedOn w:val="Heading1"/>
    <w:next w:val="Normal"/>
    <w:qFormat/>
    <w:rsid w:val="005B134A"/>
    <w:pPr>
      <w:outlineLvl w:val="1"/>
    </w:pPr>
    <w:rPr>
      <w:rFonts w:asciiTheme="minorHAnsi" w:hAnsiTheme="minorHAnsi"/>
      <w:b/>
      <w:sz w:val="28"/>
      <w:u w:val="single"/>
    </w:rPr>
  </w:style>
  <w:style w:type="paragraph" w:styleId="Heading3">
    <w:name w:val="heading 3"/>
    <w:basedOn w:val="Normal"/>
    <w:next w:val="Normal"/>
    <w:qFormat/>
    <w:rsid w:val="00585D8F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 w:after="60"/>
      <w:outlineLvl w:val="4"/>
    </w:pPr>
    <w:rPr>
      <w:rFonts w:asciiTheme="minorHAnsi" w:hAnsiTheme="minorHAnsi"/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 w:after="60"/>
      <w:outlineLvl w:val="5"/>
    </w:pPr>
    <w:rPr>
      <w:rFonts w:asciiTheme="minorHAnsi" w:hAnsiTheme="minorHAnsi"/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spacing w:after="60"/>
      <w:ind w:left="216" w:hanging="216"/>
    </w:pPr>
    <w:rPr>
      <w:rFonts w:asciiTheme="minorHAnsi" w:hAnsiTheme="minorHAnsi"/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  <w:spacing w:before="120" w:after="60"/>
    </w:pPr>
    <w:rPr>
      <w:rFonts w:asciiTheme="minorHAnsi" w:hAnsiTheme="minorHAnsi"/>
    </w:rPr>
  </w:style>
  <w:style w:type="paragraph" w:styleId="Header">
    <w:name w:val="header"/>
    <w:basedOn w:val="Normal"/>
    <w:rsid w:val="00585D8F"/>
    <w:pPr>
      <w:pBdr>
        <w:bottom w:val="single" w:sz="2" w:space="1" w:color="auto"/>
      </w:pBdr>
      <w:spacing w:before="120" w:after="60"/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after="0"/>
      <w:ind w:left="202" w:hanging="202"/>
    </w:pPr>
    <w:rPr>
      <w:rFonts w:asciiTheme="minorHAnsi" w:hAnsiTheme="minorHAnsi"/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spacing w:after="60"/>
      <w:ind w:left="490" w:hanging="245"/>
    </w:pPr>
    <w:rPr>
      <w:rFonts w:asciiTheme="minorHAnsi" w:hAnsiTheme="minorHAnsi"/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spacing w:before="120" w:after="60"/>
      <w:ind w:left="720" w:hanging="240"/>
    </w:pPr>
    <w:rPr>
      <w:rFonts w:asciiTheme="minorHAnsi" w:hAnsiTheme="minorHAnsi"/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/>
      <w:jc w:val="center"/>
    </w:pPr>
    <w:rPr>
      <w:rFonts w:asciiTheme="minorHAnsi" w:hAnsiTheme="minorHAnsi"/>
      <w:b/>
    </w:rPr>
  </w:style>
  <w:style w:type="paragraph" w:styleId="List">
    <w:name w:val="List"/>
    <w:basedOn w:val="Normal"/>
    <w:rsid w:val="00585D8F"/>
    <w:pPr>
      <w:numPr>
        <w:numId w:val="3"/>
      </w:numPr>
      <w:spacing w:before="120" w:after="60"/>
    </w:pPr>
    <w:rPr>
      <w:rFonts w:asciiTheme="minorHAnsi" w:hAnsiTheme="minorHAnsi"/>
    </w:rPr>
  </w:style>
  <w:style w:type="paragraph" w:styleId="NormalIndent">
    <w:name w:val="Normal Indent"/>
    <w:basedOn w:val="Normal"/>
    <w:rsid w:val="00585D8F"/>
    <w:pPr>
      <w:spacing w:before="120" w:after="60"/>
      <w:ind w:left="720"/>
    </w:pPr>
    <w:rPr>
      <w:rFonts w:asciiTheme="minorHAnsi" w:hAnsiTheme="minorHAnsi"/>
    </w:rPr>
  </w:style>
  <w:style w:type="paragraph" w:customStyle="1" w:styleId="NumberingExercise">
    <w:name w:val="Numbering(Exercise)"/>
    <w:basedOn w:val="Normal"/>
    <w:rsid w:val="00585D8F"/>
    <w:pPr>
      <w:numPr>
        <w:numId w:val="4"/>
      </w:numPr>
      <w:spacing w:before="120" w:after="60"/>
    </w:pPr>
    <w:rPr>
      <w:rFonts w:asciiTheme="minorHAnsi" w:hAnsiTheme="minorHAnsi"/>
    </w:r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  <w:spacing w:before="120" w:after="60"/>
    </w:pPr>
    <w:rPr>
      <w:rFonts w:asciiTheme="minorHAnsi" w:hAnsiTheme="minorHAnsi"/>
    </w:r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/>
    </w:pPr>
    <w:rPr>
      <w:rFonts w:asciiTheme="minorHAnsi" w:hAnsiTheme="minorHAnsi"/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 w:after="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 w:after="60"/>
      <w:ind w:left="200"/>
    </w:pPr>
    <w:rPr>
      <w:rFonts w:asciiTheme="minorHAnsi" w:hAnsiTheme="minorHAnsi"/>
    </w:r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spacing w:before="120" w:after="60"/>
      <w:ind w:left="400"/>
    </w:pPr>
    <w:rPr>
      <w:rFonts w:asciiTheme="minorHAnsi" w:hAnsiTheme="minorHAnsi"/>
    </w:r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spacing w:before="120" w:after="60"/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spacing w:before="120" w:after="60"/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spacing w:before="120" w:after="60"/>
      <w:ind w:left="1000"/>
    </w:pPr>
    <w:rPr>
      <w:rFonts w:asciiTheme="minorHAnsi" w:hAnsiTheme="minorHAnsi"/>
    </w:r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spacing w:before="120" w:after="60"/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6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pPr>
      <w:spacing w:before="120" w:after="60"/>
    </w:pPr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rFonts w:asciiTheme="minorHAnsi" w:hAnsiTheme="minorHAnsi"/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AE675C"/>
    <w:pPr>
      <w:jc w:val="center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AE675C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E675C"/>
    <w:pPr>
      <w:numPr>
        <w:numId w:val="14"/>
      </w:numPr>
      <w:ind w:left="187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26" Type="http://schemas.openxmlformats.org/officeDocument/2006/relationships/image" Target="media/image5.png"/><Relationship Id="rId39" Type="http://schemas.openxmlformats.org/officeDocument/2006/relationships/image" Target="media/image18.tiff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10.png"/><Relationship Id="rId42" Type="http://schemas.openxmlformats.org/officeDocument/2006/relationships/image" Target="media/image24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4.png"/><Relationship Id="rId33" Type="http://schemas.openxmlformats.org/officeDocument/2006/relationships/image" Target="media/image23.png"/><Relationship Id="rId38" Type="http://schemas.openxmlformats.org/officeDocument/2006/relationships/image" Target="media/image17.png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9.png"/><Relationship Id="rId37" Type="http://schemas.openxmlformats.org/officeDocument/2006/relationships/image" Target="media/image16.png"/><Relationship Id="rId40" Type="http://schemas.openxmlformats.org/officeDocument/2006/relationships/image" Target="media/image20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12.pn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5.png"/><Relationship Id="rId48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2" ma:contentTypeDescription="Create a new document." ma:contentTypeScope="" ma:versionID="591f36169864e03ad1cab0880e2b1b51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6b3b09d6d8aaa3b830edaf4d36c570fe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F97A9-5976-4FC9-B59C-6B1CAF046E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791B45-DAC6-4D08-A92E-B18B0CB3EF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BAE0B4-81C6-4DB6-B0E5-8047B618B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3BF50B-32A9-034E-9B17-10BCD17E1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326</TotalTime>
  <Pages>6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Jorge Moreda</cp:lastModifiedBy>
  <cp:revision>16</cp:revision>
  <cp:lastPrinted>2009-07-16T15:42:00Z</cp:lastPrinted>
  <dcterms:created xsi:type="dcterms:W3CDTF">2020-03-31T21:31:00Z</dcterms:created>
  <dcterms:modified xsi:type="dcterms:W3CDTF">2020-07-22T17:37:00Z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</Properties>
</file>